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FBC" w:rsidRDefault="007F1FBC" w:rsidP="00AB097A">
      <w:pPr>
        <w:spacing w:after="5" w:line="266" w:lineRule="auto"/>
        <w:rPr>
          <w:b/>
          <w:bCs/>
        </w:rPr>
      </w:pPr>
      <w:r w:rsidRPr="00AB097A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25pt;height:537pt">
            <v:imagedata r:id="rId5" o:title=""/>
          </v:shape>
        </w:pict>
      </w:r>
      <w:r>
        <w:rPr>
          <w:b/>
          <w:bCs/>
        </w:rPr>
        <w:t xml:space="preserve">  Муниципальное автономное общеобразовательное учреждение</w:t>
      </w: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  <w:r>
        <w:rPr>
          <w:b/>
          <w:bCs/>
        </w:rPr>
        <w:t xml:space="preserve">                  «Ачирская средняя общеобразовательная школа»</w:t>
      </w: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Pr="009A54EB" w:rsidRDefault="007F1FBC" w:rsidP="004C7D06">
      <w:pPr>
        <w:spacing w:after="5" w:line="266" w:lineRule="auto"/>
      </w:pPr>
      <w:r w:rsidRPr="009A54EB">
        <w:t xml:space="preserve">Рассмотрено на методическом совете                                   </w:t>
      </w:r>
      <w:r>
        <w:t xml:space="preserve">         </w:t>
      </w:r>
      <w:r w:rsidRPr="009A54EB">
        <w:t xml:space="preserve"> Согласовано</w:t>
      </w:r>
      <w:r>
        <w:t>:</w:t>
      </w:r>
      <w:r w:rsidRPr="009A54EB">
        <w:t xml:space="preserve">                                                    </w:t>
      </w:r>
      <w:r>
        <w:t xml:space="preserve">                       </w:t>
      </w:r>
      <w:r w:rsidRPr="009A54EB">
        <w:t>Утверждаю</w:t>
      </w:r>
      <w:r>
        <w:t>:</w:t>
      </w:r>
      <w:r w:rsidRPr="009A54EB">
        <w:t xml:space="preserve">            </w:t>
      </w:r>
    </w:p>
    <w:p w:rsidR="007F1FBC" w:rsidRPr="00EC072C" w:rsidRDefault="007F1FBC" w:rsidP="004C7D06">
      <w:pPr>
        <w:spacing w:after="5" w:line="266" w:lineRule="auto"/>
        <w:jc w:val="both"/>
      </w:pPr>
      <w:r>
        <w:t xml:space="preserve">Протокол № 1 от «31» августа 2020 г.                                               Заместитель директора по УВР                                          Директор школы                                        </w:t>
      </w:r>
    </w:p>
    <w:p w:rsidR="007F1FBC" w:rsidRPr="00EC072C" w:rsidRDefault="007F1FBC" w:rsidP="004C7D06">
      <w:pPr>
        <w:spacing w:after="5" w:line="266" w:lineRule="auto"/>
        <w:jc w:val="both"/>
      </w:pPr>
      <w:r w:rsidRPr="00EC072C">
        <w:t>Руководитель методического</w:t>
      </w:r>
      <w:r>
        <w:t xml:space="preserve">                                                               ___________ Барсукова З.Т.                                              _________ Барсукова Г.Ш.</w:t>
      </w:r>
    </w:p>
    <w:p w:rsidR="007F1FBC" w:rsidRDefault="007F1FBC" w:rsidP="004C7D06">
      <w:pPr>
        <w:spacing w:after="5" w:line="266" w:lineRule="auto"/>
        <w:ind w:right="-142"/>
        <w:jc w:val="both"/>
      </w:pPr>
      <w:r>
        <w:t>о</w:t>
      </w:r>
      <w:r w:rsidRPr="00EC072C">
        <w:t xml:space="preserve">бъединения </w:t>
      </w:r>
      <w:r>
        <w:t>________ Барсукова А.Р.                                             «31» августа 2020 г.                                                              приказ №158/4 от «31» августа 2020 г.</w:t>
      </w: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jc w:val="center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  <w:r>
        <w:rPr>
          <w:b/>
          <w:bCs/>
        </w:rPr>
        <w:t xml:space="preserve">                                                      Рабочая программа</w:t>
      </w: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  <w:r>
        <w:rPr>
          <w:b/>
          <w:bCs/>
        </w:rPr>
        <w:t xml:space="preserve">                             по учебному предмету «Русский язык»,  5 класс</w:t>
      </w: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ind w:left="3723"/>
        <w:rPr>
          <w:b/>
          <w:bCs/>
        </w:rPr>
      </w:pPr>
    </w:p>
    <w:p w:rsidR="007F1FBC" w:rsidRDefault="007F1FBC" w:rsidP="004C7D06">
      <w:pPr>
        <w:spacing w:after="5" w:line="266" w:lineRule="auto"/>
        <w:rPr>
          <w:b/>
          <w:bCs/>
        </w:rPr>
      </w:pPr>
    </w:p>
    <w:p w:rsidR="007F1FBC" w:rsidRPr="00423E63" w:rsidRDefault="007F1FBC" w:rsidP="004C7D06">
      <w:pPr>
        <w:spacing w:after="5" w:line="266" w:lineRule="auto"/>
        <w:ind w:left="3723"/>
      </w:pPr>
    </w:p>
    <w:p w:rsidR="007F1FBC" w:rsidRDefault="007F1FBC" w:rsidP="00A13AD6">
      <w:pPr>
        <w:spacing w:after="5" w:line="266" w:lineRule="auto"/>
        <w:ind w:left="3723"/>
      </w:pPr>
      <w:r>
        <w:t xml:space="preserve">                                                                     </w:t>
      </w:r>
      <w:r w:rsidRPr="00423E63">
        <w:t xml:space="preserve">Составитель: учитель русского языка и литературы </w:t>
      </w:r>
      <w:r>
        <w:t xml:space="preserve"> Айдуллина В.Т.</w:t>
      </w:r>
    </w:p>
    <w:p w:rsidR="007F1FBC" w:rsidRDefault="007F1FBC" w:rsidP="004C7D06">
      <w:pPr>
        <w:spacing w:after="5" w:line="266" w:lineRule="auto"/>
        <w:ind w:left="3723"/>
      </w:pPr>
    </w:p>
    <w:p w:rsidR="007F1FBC" w:rsidRDefault="007F1FBC" w:rsidP="00322AAA">
      <w:p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7F1FBC" w:rsidRDefault="007F1FBC" w:rsidP="00322AAA">
      <w:p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7F1FBC" w:rsidRDefault="007F1FBC" w:rsidP="00322AAA">
      <w:p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7F1FBC" w:rsidRDefault="007F1FBC" w:rsidP="00322AAA">
      <w:p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</w:rPr>
      </w:pPr>
      <w:r w:rsidRPr="00A13AD6">
        <w:rPr>
          <w:rFonts w:ascii="Times New Roman" w:hAnsi="Times New Roman" w:cs="Times New Roman"/>
          <w:b/>
          <w:bCs/>
        </w:rPr>
        <w:t xml:space="preserve">2020 </w:t>
      </w:r>
      <w:r>
        <w:rPr>
          <w:rFonts w:ascii="Times New Roman" w:hAnsi="Times New Roman" w:cs="Times New Roman"/>
          <w:b/>
          <w:bCs/>
        </w:rPr>
        <w:t>г.</w:t>
      </w:r>
      <w:bookmarkStart w:id="0" w:name="_GoBack"/>
      <w:bookmarkEnd w:id="0"/>
    </w:p>
    <w:p w:rsidR="007F1FBC" w:rsidRPr="00A13AD6" w:rsidRDefault="007F1FBC" w:rsidP="00322AAA">
      <w:p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</w:rPr>
      </w:pPr>
    </w:p>
    <w:p w:rsidR="007F1FBC" w:rsidRPr="00322AAA" w:rsidRDefault="007F1FBC" w:rsidP="00322AAA">
      <w:pPr>
        <w:pStyle w:val="ListParagraph"/>
        <w:numPr>
          <w:ilvl w:val="0"/>
          <w:numId w:val="4"/>
        </w:numPr>
        <w:shd w:val="clear" w:color="auto" w:fill="FFFFFF"/>
        <w:spacing w:beforeAutospacing="1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22AAA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Планируемые результаты изучения учебного предмета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Личностные</w:t>
      </w:r>
      <w:r>
        <w:rPr>
          <w:rFonts w:ascii="Times New Roman" w:hAnsi="Times New Roman" w:cs="Times New Roman"/>
          <w:sz w:val="22"/>
          <w:szCs w:val="22"/>
        </w:rPr>
        <w:t xml:space="preserve"> результаты освоения основной образовательной программы основного общего образования должны отражать: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Метапредметные</w:t>
      </w:r>
      <w:r>
        <w:rPr>
          <w:rFonts w:ascii="Times New Roman" w:hAnsi="Times New Roman" w:cs="Times New Roman"/>
          <w:sz w:val="22"/>
          <w:szCs w:val="22"/>
        </w:rPr>
        <w:t xml:space="preserve"> результаты освоения основной образовательной программы основного общего образования должны отражать: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4) умение оценивать правильность выполнения учебной задачи, собственные возможности ее решения;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5) владение основами самоконтроля, самооценки, принятия решений и осуществления осознанного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выбора в учебной и познавательной деятельности;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8) смысловое чтение;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:rsidR="007F1FBC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(в ред. Приказа Минобрнауки России от 29.12.2014 N 1644)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Arial" w:hAnsi="Arial" w:cs="Arial"/>
          <w:lang w:eastAsia="ru-RU"/>
        </w:rPr>
      </w:pPr>
      <w:r>
        <w:rPr>
          <w:rFonts w:ascii="Times New Roman" w:hAnsi="Times New Roman" w:cs="Times New Roman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  <w:r>
        <w:rPr>
          <w:rFonts w:ascii="Arial" w:hAnsi="Arial" w:cs="Arial"/>
          <w:lang w:eastAsia="ru-RU"/>
        </w:rPr>
        <w:t xml:space="preserve"> 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Предметные результаты изучения должны отражать: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1) совершенствование различных видов устной и письменной речевой деятельности (говорения и аудирования, чтения и письма, общения при помощи современных средств устной и письменной коммуникации):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развитие навыков чтения на русском языке (изучающего, ознакомительного, просмотрового) и содержательной переработки прочитанного материала, в том числе умение выделять главную мысль текста, ключевые понятия, оценивать средства аргументации и выразительности;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выявление основных особенностей устной и письменной речи, разговорной и книжной речи;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план 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осознанное использование речевых средств для планирования и регуляции собственной речи; для выражения своих чувств, мыслей и коммуникативных потребностей;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3) использование коммуникативно-эстетических возможностей русского языка: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использование в речи синонимичных имен прилагательных в роли эпитетов;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идентификация самостоятельных (знаменательных)  частей речи и их форм по значению и основным грамматическим признакам;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распознавание существительных, прилагательных и их морфологических признаков;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распознавание глаголов и их морфологических признаков;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5)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проведение фонетического, морфемного (как взаимосвязанных этапов анализа структуры слова), лексического, морфологического анализа слова;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проведение синтаксического анализа предложения, определение синтаксической роли самостоятельных частей речи в предложении;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анализ текста и распознавание основных признаков текста, умение выделять тему, основную мысль, ключевые слова, микротемы, разбивать текст на абзацы, знать композиционные элементы текста;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определение звукового состава слова, правильное деление на слоги, характеристика звуков слова;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деление слова на морфемы на основе смыслового, грамматического анализа слова;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умение различать словообразовательные и формообразующие морфемы, способы словообразования;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проведение морфологического разбора самостоятельных частей речи; характеристика общего грамматического значения, морфологических признаков самостоятельных частей речи, определение их синтаксической функции;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опознавание основных единиц синтаксиса (словосочетание, предложение, текст);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умение выделять словосочетание в составе предложения, определение главного и зависимого слова в словосочетании;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определение вида предложения по цели высказывания и эмоциональной окраске;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определение грамматической основы предложения;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распознавание распространенных и нераспространенных предложений;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опознавание сложного предложения;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6) обогащение активного и потенциального словарного запаса,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умение использовать словари (в том числе -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пользование орфоэпическими, орфографическими словарями для определения нормативного написания и произношения слова;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поиск орфограммы и применение правил написания слов с орфограммами;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применение правильного переноса слов;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применение правил постановки знаков препинания в конце предложения, в простом и в сложном предложениях, при прямой речи, цитировании, диалоге;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соблюдение основных орфоэпических правил современного русского литературного языка, определение места ударения в слове в соответствии с акцентологическими нормами;</w:t>
      </w:r>
    </w:p>
    <w:p w:rsidR="007F1FBC" w:rsidRDefault="007F1FBC" w:rsidP="00FD2B60">
      <w:pPr>
        <w:widowControl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нормативное изменение форм существительных, прилагательных, глаголов.</w:t>
      </w:r>
    </w:p>
    <w:p w:rsidR="007F1FBC" w:rsidRPr="00AF468E" w:rsidRDefault="007F1FBC">
      <w:pPr>
        <w:shd w:val="clear" w:color="auto" w:fill="FFFFFF"/>
        <w:spacing w:beforeAutospacing="1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F468E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2. Содержание тем учебного предмета</w:t>
      </w:r>
    </w:p>
    <w:p w:rsidR="007F1FBC" w:rsidRPr="00AF468E" w:rsidRDefault="007F1FB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>
      <w:pPr>
        <w:pStyle w:val="ConsPlusNormal"/>
        <w:ind w:firstLine="540"/>
        <w:jc w:val="both"/>
        <w:outlineLvl w:val="6"/>
        <w:rPr>
          <w:rFonts w:ascii="Times New Roman" w:hAnsi="Times New Roman" w:cs="Times New Roman"/>
          <w:b/>
          <w:bCs/>
          <w:sz w:val="22"/>
          <w:szCs w:val="22"/>
        </w:rPr>
      </w:pPr>
      <w:r w:rsidRPr="00AF468E">
        <w:rPr>
          <w:rFonts w:ascii="Times New Roman" w:hAnsi="Times New Roman" w:cs="Times New Roman"/>
          <w:b/>
          <w:bCs/>
          <w:sz w:val="22"/>
          <w:szCs w:val="22"/>
        </w:rPr>
        <w:t>Содержание, обеспечивающее формирование коммуникативной компетенции</w:t>
      </w:r>
    </w:p>
    <w:p w:rsidR="007F1FBC" w:rsidRPr="00AF468E" w:rsidRDefault="007F1FB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Речевое общение. Речь устная и письменная, монологическая и диалогическая.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 xml:space="preserve">Сферы и ситуации речевого общения. 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жанры разговорной речи (рассказ, беседа, спор),.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Культура речи.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Текст как продукт речевой деятельности. Функционально-смысловые типы текста. Повествование, описание, рассуждение; их признаки. Структура текста.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Овладение основными видами речевой деятельности: аудированием (слушанием), чтением, говорением, письмом.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Адекватное восприятие устной и письменной речи в соответствии с ситуацией и сферой речевого общения.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Овладение различными видами чтения (ознакомительным, изучающим, просмотровым), приемами работы с учебной книгой и другими информационными источниками, включая СМИ и ресурсы Интернета.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Изложение содержания прослушанного или прочитанного текста (подробное, сжатое, выборочное). Написание сочинений; создание текстов разных стилей и жанров.</w:t>
      </w:r>
    </w:p>
    <w:p w:rsidR="007F1FBC" w:rsidRPr="00AF468E" w:rsidRDefault="007F1FB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 w:rsidP="00FD2B60">
      <w:pPr>
        <w:pStyle w:val="ConsPlusNormal"/>
        <w:jc w:val="both"/>
        <w:outlineLvl w:val="6"/>
        <w:rPr>
          <w:rFonts w:ascii="Times New Roman" w:hAnsi="Times New Roman" w:cs="Times New Roman"/>
          <w:b/>
          <w:bCs/>
          <w:sz w:val="22"/>
          <w:szCs w:val="22"/>
        </w:rPr>
      </w:pPr>
      <w:r w:rsidRPr="00AF468E">
        <w:rPr>
          <w:rFonts w:ascii="Times New Roman" w:hAnsi="Times New Roman" w:cs="Times New Roman"/>
          <w:b/>
          <w:bCs/>
          <w:sz w:val="22"/>
          <w:szCs w:val="22"/>
        </w:rPr>
        <w:t>Содержание, обеспечивающее формирование языковой и лингвистической (языковедческой) компетенций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 xml:space="preserve">Наука о русском языке и ее основные разделы. 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Общие сведения о языке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Роль языка в жизни человека и общества.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Фонетика. Орфоэпия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средства звуковой стороны речи: звуки речи, слог, ударение, интонация.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Система гласных и согласных звуков. Изменение звуков в речевом потоке. Соотношение звука и буквы. Фонетическая транскрипция.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орфоэпические нормы русского литературного языка.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Связь фонетики с графикой и орфографией.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ВЫРАЗИТЕЛЬНЫЕ СРЕДСТВА ФОНЕТИКИ.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Нормы произношения слов и интонирования предложений. Оценка собственной и чужой речи с точки зрения орфоэпических норм.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Применение знаний и умений по фонетике в практике правописания.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Морфемика (состав слова) и словообразование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Морфема - минимальная значимая единица языка. Виды морфем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Лексика и фразеология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Лексическое значение слова. Однозначные и многозначные слова; прямое и переносное значения слова.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Синонимы. Антонимы. Омонимы.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Оценка своей и чужой речи с точки зрения точного, уместного и выразительного словоупотребления.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Морфология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Система частей речи в русском языке.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Самостоятельные части речи, их грамматическое значение, морфологические признаки, синтаксическая роль.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морфологические нормы русского литературного языка.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ВЫРАЗИТЕЛЬНЫЕ СРЕДСТВА МОРФОЛОГИИ.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Применение знаний и умений по морфологии в практике правописания.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Синтаксис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Словосочетание и предложение как основные единицы синтаксиса.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Синтаксические связи слов в словосочетании и предложении.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Виды предложений по цели высказывания и эмоциональной окраске.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Грамматическая (предикативная) основа предложения. Предложения простые и сложные.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Способы передачи чужой речи.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Текст. Смысловые части и основные средства связи между ними.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синтаксические нормы современного русского литературного языка.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ОСНОВНЫЕ ВЫРАЗИТЕЛЬНЫЕ СРЕДСТВА СИНТАКСИСА.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Применение знаний и умений по синтаксису в практике правописания.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Правописание: орфография и пунктуация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Орфография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Правописание гласных и согласных в составе морфем.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Правописание Ъ и Ь.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Слитные, дефисные и раздельные написания.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Прописная и строчная буквы.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Перенос слов.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Соблюдение основных орфографических норм.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Пунктуация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Знаки препинания, их функции. Знаки препинания в конце предложения, в простом и в сложном предложениях, при прямой речи, цитировании, диалоге.</w:t>
      </w:r>
    </w:p>
    <w:p w:rsidR="007F1FBC" w:rsidRPr="00AF468E" w:rsidRDefault="007F1FBC" w:rsidP="00FD2B60">
      <w:pPr>
        <w:pStyle w:val="ConsPlusNormal"/>
        <w:tabs>
          <w:tab w:val="left" w:pos="641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Сочетание знаков препинания.</w:t>
      </w:r>
      <w:r w:rsidRPr="00AF468E">
        <w:rPr>
          <w:rFonts w:ascii="Times New Roman" w:hAnsi="Times New Roman" w:cs="Times New Roman"/>
          <w:sz w:val="22"/>
          <w:szCs w:val="22"/>
        </w:rPr>
        <w:tab/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 w:rsidP="00FD2B60">
      <w:pPr>
        <w:pStyle w:val="ConsPlusNormal"/>
        <w:jc w:val="both"/>
        <w:outlineLvl w:val="6"/>
        <w:rPr>
          <w:rFonts w:ascii="Times New Roman" w:hAnsi="Times New Roman" w:cs="Times New Roman"/>
          <w:b/>
          <w:bCs/>
          <w:sz w:val="22"/>
          <w:szCs w:val="22"/>
        </w:rPr>
      </w:pPr>
      <w:r w:rsidRPr="00AF468E">
        <w:rPr>
          <w:rFonts w:ascii="Times New Roman" w:hAnsi="Times New Roman" w:cs="Times New Roman"/>
          <w:b/>
          <w:bCs/>
          <w:sz w:val="22"/>
          <w:szCs w:val="22"/>
        </w:rPr>
        <w:t>Содержание, обеспечивающее формирование культуроведческой компетенции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Отражение в языке культуры и истории народа. Взаимообогащение языков народов России.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Пословицы, поговорки, афоризмы и крылатые слова.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 (толковых, этимологических и др.).</w:t>
      </w:r>
    </w:p>
    <w:p w:rsidR="007F1FBC" w:rsidRPr="00AF468E" w:rsidRDefault="007F1FBC" w:rsidP="00FD2B6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AF468E">
        <w:rPr>
          <w:rFonts w:ascii="Times New Roman" w:hAnsi="Times New Roman" w:cs="Times New Roman"/>
          <w:sz w:val="22"/>
          <w:szCs w:val="22"/>
        </w:rPr>
        <w:t xml:space="preserve">Русский речевой этикет. </w:t>
      </w:r>
    </w:p>
    <w:p w:rsidR="007F1FBC" w:rsidRDefault="007F1FBC" w:rsidP="00AC5F44">
      <w:pPr>
        <w:pStyle w:val="Heading2"/>
        <w:spacing w:line="240" w:lineRule="auto"/>
        <w:ind w:firstLine="0"/>
        <w:rPr>
          <w:rFonts w:ascii="Calibri" w:hAnsi="Calibri" w:cs="Calibri"/>
          <w:sz w:val="22"/>
          <w:szCs w:val="22"/>
        </w:rPr>
      </w:pPr>
    </w:p>
    <w:p w:rsidR="007F1FBC" w:rsidRDefault="007F1FBC" w:rsidP="00E41598">
      <w:pPr>
        <w:pStyle w:val="Heading2"/>
        <w:numPr>
          <w:ilvl w:val="0"/>
          <w:numId w:val="5"/>
        </w:numPr>
        <w:spacing w:line="240" w:lineRule="auto"/>
        <w:jc w:val="center"/>
        <w:rPr>
          <w:sz w:val="24"/>
          <w:szCs w:val="24"/>
        </w:rPr>
      </w:pPr>
      <w:r w:rsidRPr="00FD2B60">
        <w:rPr>
          <w:sz w:val="24"/>
          <w:szCs w:val="24"/>
        </w:rPr>
        <w:t>Учебно-тематический план</w:t>
      </w:r>
    </w:p>
    <w:p w:rsidR="007F1FBC" w:rsidRPr="00FD2B60" w:rsidRDefault="007F1FBC" w:rsidP="00FD2B60">
      <w:pPr>
        <w:pStyle w:val="Heading2"/>
        <w:spacing w:line="240" w:lineRule="auto"/>
        <w:jc w:val="center"/>
        <w:rPr>
          <w:sz w:val="24"/>
          <w:szCs w:val="24"/>
        </w:rPr>
      </w:pPr>
    </w:p>
    <w:tbl>
      <w:tblPr>
        <w:tblW w:w="1252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"/>
        <w:gridCol w:w="7753"/>
        <w:gridCol w:w="992"/>
        <w:gridCol w:w="1924"/>
        <w:gridCol w:w="1848"/>
      </w:tblGrid>
      <w:tr w:rsidR="007F1FBC" w:rsidRPr="001E7248">
        <w:trPr>
          <w:trHeight w:val="355"/>
        </w:trPr>
        <w:tc>
          <w:tcPr>
            <w:tcW w:w="7756" w:type="dxa"/>
            <w:gridSpan w:val="2"/>
            <w:vMerge w:val="restart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3774" w:type="dxa"/>
            <w:gridSpan w:val="2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Из них</w:t>
            </w:r>
          </w:p>
        </w:tc>
      </w:tr>
      <w:tr w:rsidR="007F1FBC" w:rsidRPr="001E7248">
        <w:trPr>
          <w:trHeight w:val="424"/>
        </w:trPr>
        <w:tc>
          <w:tcPr>
            <w:tcW w:w="7756" w:type="dxa"/>
            <w:gridSpan w:val="2"/>
            <w:vMerge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Уроки развития</w:t>
            </w: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речи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Контрольные</w:t>
            </w: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ы</w:t>
            </w:r>
          </w:p>
        </w:tc>
      </w:tr>
      <w:tr w:rsidR="007F1FBC" w:rsidRPr="001E7248">
        <w:trPr>
          <w:trHeight w:val="297"/>
        </w:trPr>
        <w:tc>
          <w:tcPr>
            <w:tcW w:w="7756" w:type="dxa"/>
            <w:gridSpan w:val="2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ЯЗЫК И ОБЩЕНИЕ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F1FBC" w:rsidRPr="001E7248">
        <w:trPr>
          <w:trHeight w:val="309"/>
        </w:trPr>
        <w:tc>
          <w:tcPr>
            <w:tcW w:w="7756" w:type="dxa"/>
            <w:gridSpan w:val="2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ВСПОМИНАЕМ, ПОВТОРЯЕМ, ИЗУЧАЕМ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F1FBC" w:rsidRPr="001E7248">
        <w:trPr>
          <w:trHeight w:val="309"/>
        </w:trPr>
        <w:tc>
          <w:tcPr>
            <w:tcW w:w="7756" w:type="dxa"/>
            <w:gridSpan w:val="2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СИНТАКСИС. ПУНКТУАЦИЯ. КУЛЬТУРА РЕЧИ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F1FBC" w:rsidRPr="001E7248">
        <w:trPr>
          <w:trHeight w:val="309"/>
        </w:trPr>
        <w:tc>
          <w:tcPr>
            <w:tcW w:w="7756" w:type="dxa"/>
            <w:gridSpan w:val="2"/>
          </w:tcPr>
          <w:p w:rsidR="007F1FBC" w:rsidRPr="00FD2B60" w:rsidRDefault="007F1FBC">
            <w:pPr>
              <w:ind w:right="2367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ФОНЕТИКА. ОРФОЭПИЯ. ГРАФИКА. ОРФОГРАФИЯ. КУЛЬТУРА РЕЧИ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trHeight w:val="309"/>
        </w:trPr>
        <w:tc>
          <w:tcPr>
            <w:tcW w:w="7756" w:type="dxa"/>
            <w:gridSpan w:val="2"/>
          </w:tcPr>
          <w:p w:rsidR="007F1FBC" w:rsidRPr="00FD2B60" w:rsidRDefault="007F1FBC">
            <w:pPr>
              <w:ind w:right="2367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ЛЕКСИКА. КУЛЬТУРА РЕЧИ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trHeight w:val="293"/>
        </w:trPr>
        <w:tc>
          <w:tcPr>
            <w:tcW w:w="7756" w:type="dxa"/>
            <w:gridSpan w:val="2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МОРФЕМИКА. ОРФОГРАФИЯ. КУЛЬТУРА РЕЧИ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gridBefore w:val="1"/>
          <w:trHeight w:val="685"/>
        </w:trPr>
        <w:tc>
          <w:tcPr>
            <w:tcW w:w="7756" w:type="dxa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 xml:space="preserve">МОРФОЛОГИЯ. ОРФОГРАФИЯ. КУЛЬТУРА РЕЧИ </w:t>
            </w:r>
          </w:p>
          <w:p w:rsidR="007F1FBC" w:rsidRPr="00FD2B60" w:rsidRDefault="007F1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2B60">
              <w:rPr>
                <w:rFonts w:ascii="Times New Roman" w:hAnsi="Times New Roman" w:cs="Times New Roman"/>
                <w:sz w:val="18"/>
                <w:szCs w:val="18"/>
              </w:rPr>
              <w:t>Имя существительное.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gridBefore w:val="1"/>
          <w:trHeight w:val="440"/>
        </w:trPr>
        <w:tc>
          <w:tcPr>
            <w:tcW w:w="7756" w:type="dxa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2B60">
              <w:rPr>
                <w:rFonts w:ascii="Times New Roman" w:hAnsi="Times New Roman" w:cs="Times New Roman"/>
                <w:sz w:val="18"/>
                <w:szCs w:val="18"/>
              </w:rPr>
              <w:t>Имя прилагательное.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gridBefore w:val="1"/>
          <w:trHeight w:val="500"/>
        </w:trPr>
        <w:tc>
          <w:tcPr>
            <w:tcW w:w="7756" w:type="dxa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2B60">
              <w:rPr>
                <w:rFonts w:ascii="Times New Roman" w:hAnsi="Times New Roman" w:cs="Times New Roman"/>
                <w:sz w:val="18"/>
                <w:szCs w:val="18"/>
              </w:rPr>
              <w:t>Глагол.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gridBefore w:val="1"/>
          <w:trHeight w:val="265"/>
        </w:trPr>
        <w:tc>
          <w:tcPr>
            <w:tcW w:w="7756" w:type="dxa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2B60">
              <w:rPr>
                <w:rFonts w:ascii="Times New Roman" w:hAnsi="Times New Roman" w:cs="Times New Roman"/>
                <w:sz w:val="18"/>
                <w:szCs w:val="18"/>
              </w:rPr>
              <w:t>Повторение и систематизация изученного в 5 классе.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F1FBC" w:rsidRPr="001E7248">
        <w:trPr>
          <w:gridBefore w:val="1"/>
          <w:trHeight w:val="326"/>
        </w:trPr>
        <w:tc>
          <w:tcPr>
            <w:tcW w:w="7756" w:type="dxa"/>
          </w:tcPr>
          <w:p w:rsidR="007F1FBC" w:rsidRPr="00FD2B60" w:rsidRDefault="007F1F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992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1925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849" w:type="dxa"/>
          </w:tcPr>
          <w:p w:rsidR="007F1FBC" w:rsidRPr="00FD2B60" w:rsidRDefault="007F1F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D2B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</w:tbl>
    <w:p w:rsidR="007F1FBC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  <w:bookmarkStart w:id="1" w:name="_Toc287934280"/>
      <w:bookmarkStart w:id="2" w:name="_Toc414553182"/>
      <w:bookmarkEnd w:id="1"/>
      <w:bookmarkEnd w:id="2"/>
    </w:p>
    <w:p w:rsidR="007F1FBC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7F1FBC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7F1FBC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7F1FBC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7F1FBC" w:rsidRPr="00621207" w:rsidRDefault="007F1FBC" w:rsidP="00AC5F44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F1FBC" w:rsidRPr="00AF468E" w:rsidRDefault="007F1FBC" w:rsidP="00AF468E">
      <w:pPr>
        <w:pStyle w:val="ListParagraph"/>
        <w:numPr>
          <w:ilvl w:val="0"/>
          <w:numId w:val="4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468E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7F1FBC" w:rsidRPr="00186B14" w:rsidRDefault="007F1FBC" w:rsidP="00186B14">
      <w:pPr>
        <w:pStyle w:val="ListParagraph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-163" w:tblpY="1"/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8" w:type="dxa"/>
        </w:tblCellMar>
        <w:tblLook w:val="00A0"/>
      </w:tblPr>
      <w:tblGrid>
        <w:gridCol w:w="562"/>
        <w:gridCol w:w="10490"/>
        <w:gridCol w:w="709"/>
        <w:gridCol w:w="992"/>
        <w:gridCol w:w="992"/>
      </w:tblGrid>
      <w:tr w:rsidR="007F1FBC" w:rsidRPr="00A05AA4">
        <w:tc>
          <w:tcPr>
            <w:tcW w:w="562" w:type="dxa"/>
            <w:vMerge w:val="restart"/>
          </w:tcPr>
          <w:p w:rsidR="007F1FBC" w:rsidRPr="00A05AA4" w:rsidRDefault="007F1FBC" w:rsidP="00D15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0490" w:type="dxa"/>
            <w:vMerge w:val="restart"/>
          </w:tcPr>
          <w:p w:rsidR="007F1FBC" w:rsidRPr="00A05AA4" w:rsidRDefault="007F1FBC" w:rsidP="00D15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F1FBC" w:rsidRPr="00AF468E" w:rsidRDefault="007F1FBC" w:rsidP="00AF468E">
            <w:pPr>
              <w:jc w:val="both"/>
              <w:rPr>
                <w:rFonts w:ascii="Times New Roman" w:hAnsi="Times New Roman" w:cs="Times New Roman"/>
              </w:rPr>
            </w:pPr>
            <w:r w:rsidRPr="00AF468E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1984" w:type="dxa"/>
            <w:gridSpan w:val="2"/>
          </w:tcPr>
          <w:p w:rsidR="007F1FBC" w:rsidRPr="00A05AA4" w:rsidRDefault="007F1FBC" w:rsidP="00D15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Сроки изучения</w:t>
            </w:r>
          </w:p>
        </w:tc>
      </w:tr>
      <w:tr w:rsidR="007F1FBC" w:rsidRPr="00A05AA4">
        <w:trPr>
          <w:trHeight w:val="1020"/>
        </w:trPr>
        <w:tc>
          <w:tcPr>
            <w:tcW w:w="562" w:type="dxa"/>
            <w:vMerge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90" w:type="dxa"/>
            <w:vMerge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 плану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 факту</w:t>
            </w:r>
          </w:p>
        </w:tc>
      </w:tr>
      <w:tr w:rsidR="007F1FBC" w:rsidRPr="00A05AA4">
        <w:trPr>
          <w:trHeight w:val="306"/>
        </w:trPr>
        <w:tc>
          <w:tcPr>
            <w:tcW w:w="13745" w:type="dxa"/>
            <w:gridSpan w:val="5"/>
          </w:tcPr>
          <w:p w:rsidR="007F1FBC" w:rsidRPr="00A05AA4" w:rsidRDefault="007F1FBC" w:rsidP="00D15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1. Язык и общение (3 часа)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90" w:type="dxa"/>
          </w:tcPr>
          <w:p w:rsidR="007F1FBC" w:rsidRPr="00A05AA4" w:rsidRDefault="007F1FBC" w:rsidP="00D9586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Язык и чело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 xml:space="preserve">век. </w:t>
            </w:r>
            <w:r>
              <w:rPr>
                <w:rStyle w:val="1"/>
                <w:sz w:val="18"/>
                <w:szCs w:val="18"/>
                <w:lang w:eastAsia="en-US"/>
              </w:rPr>
              <w:t>Общение устное и письменное.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Язык и его единицы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rPr>
          <w:trHeight w:val="261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Стили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rPr>
          <w:trHeight w:val="278"/>
        </w:trPr>
        <w:tc>
          <w:tcPr>
            <w:tcW w:w="13745" w:type="dxa"/>
            <w:gridSpan w:val="5"/>
          </w:tcPr>
          <w:p w:rsidR="007F1FBC" w:rsidRPr="00A05AA4" w:rsidRDefault="007F1FBC" w:rsidP="00D15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2. Вс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поминаем, изучаем, повторяем (25</w:t>
            </w: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часов)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Звуки и буквы. Произ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ношение и правопи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сание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A05AA4">
              <w:rPr>
                <w:rFonts w:ascii="Times New Roman" w:hAnsi="Times New Roman" w:cs="Times New Roman"/>
                <w:color w:val="000000"/>
                <w:spacing w:val="1"/>
                <w:sz w:val="18"/>
                <w:szCs w:val="18"/>
                <w:lang w:eastAsia="ru-RU"/>
              </w:rPr>
              <w:t>Орфограмма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Право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писание проверяе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мых без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ударных гласных в корне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Право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 xml:space="preserve">писание </w:t>
            </w:r>
            <w:r>
              <w:rPr>
                <w:rStyle w:val="1"/>
                <w:sz w:val="18"/>
                <w:szCs w:val="18"/>
                <w:lang w:eastAsia="en-US"/>
              </w:rPr>
              <w:t xml:space="preserve">проверяемых и 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t>непрове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ряемых безудар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ных глас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ных в кор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не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Правопи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сани</w:t>
            </w:r>
            <w:r>
              <w:rPr>
                <w:rStyle w:val="1"/>
                <w:sz w:val="18"/>
                <w:szCs w:val="18"/>
                <w:lang w:eastAsia="en-US"/>
              </w:rPr>
              <w:t>е про</w:t>
            </w:r>
            <w:r>
              <w:rPr>
                <w:rStyle w:val="1"/>
                <w:sz w:val="18"/>
                <w:szCs w:val="18"/>
                <w:lang w:eastAsia="en-US"/>
              </w:rPr>
              <w:softHyphen/>
              <w:t xml:space="preserve">веряемых и непроверяемых 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t>согласных в корне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rPr>
          <w:trHeight w:val="228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Право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писание непроиз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носимых согласных в корне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rPr>
          <w:trHeight w:val="274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1"/>
                <w:sz w:val="18"/>
                <w:szCs w:val="18"/>
                <w:lang w:eastAsia="en-US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 xml:space="preserve">Буквы </w:t>
            </w:r>
            <w:r w:rsidRPr="00A05AA4">
              <w:rPr>
                <w:rStyle w:val="a"/>
                <w:spacing w:val="-1"/>
                <w:sz w:val="18"/>
                <w:szCs w:val="18"/>
                <w:lang w:eastAsia="en-US"/>
              </w:rPr>
              <w:t>и, у, а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t xml:space="preserve"> после шипящих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rPr>
          <w:trHeight w:val="286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Входная контрольная работа.  Анализ контрольной работы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63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1"/>
                <w:sz w:val="18"/>
                <w:szCs w:val="18"/>
                <w:lang w:eastAsia="en-US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Анализ контрольной работы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Разделительные ъ и ь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Раздельное написание предлогов с другими словами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1"/>
                <w:sz w:val="18"/>
                <w:szCs w:val="18"/>
                <w:lang w:eastAsia="en-US"/>
              </w:rPr>
              <w:t>Что мы знаем о тексте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Обучающее изложение (по Г.А.Скребицкому, упр. 70)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Части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Глагол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0490" w:type="dxa"/>
          </w:tcPr>
          <w:p w:rsidR="007F1FBC" w:rsidRPr="00D15B5B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Правописание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-тся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-тъся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глаголах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Личные окон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чания глаголов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Тема текста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Имя существительное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Падежные окончания существительных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Имя прилагательное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Местоимение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Основная мысль текста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Обучающе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 сочинение-описание по картине 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 А. А. Пластова «Летом»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Контрольный диктант с грамматическим заданием по теме «Повторение изученного в начальных классах» 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66"/>
        </w:trPr>
        <w:tc>
          <w:tcPr>
            <w:tcW w:w="13745" w:type="dxa"/>
            <w:gridSpan w:val="5"/>
          </w:tcPr>
          <w:p w:rsidR="007F1FBC" w:rsidRDefault="007F1FBC" w:rsidP="008D03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3. Синтакси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с. Пунктуация. Культура речи (29 часов</w:t>
            </w: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</w:tr>
      <w:tr w:rsidR="007F1FBC" w:rsidRPr="00A05AA4">
        <w:trPr>
          <w:trHeight w:val="138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Анализ ошибок, допущенных в контрольном диктанте. 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Синтаксис. Пунктуация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992" w:type="dxa"/>
          </w:tcPr>
          <w:p w:rsidR="007F1FBC" w:rsidRPr="00A05AA4" w:rsidRDefault="007F1FBC" w:rsidP="00186B14">
            <w:pPr>
              <w:spacing w:after="0" w:line="240" w:lineRule="auto"/>
              <w:ind w:left="-4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Словосочетание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Способы выражения грамма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тической связи в словосо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четании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Разбор словосочетания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Сжатое изложение (упр. 127)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Предложение. 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t>Виды предло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жений по цели высказы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вания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0490" w:type="dxa"/>
          </w:tcPr>
          <w:p w:rsidR="007F1FBC" w:rsidRPr="00A05AA4" w:rsidRDefault="007F1FBC" w:rsidP="001E724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 xml:space="preserve">Виды </w:t>
            </w:r>
            <w:r>
              <w:rPr>
                <w:rStyle w:val="1"/>
                <w:sz w:val="18"/>
                <w:szCs w:val="18"/>
                <w:lang w:eastAsia="en-US"/>
              </w:rPr>
              <w:t>предложе</w:t>
            </w:r>
            <w:r>
              <w:rPr>
                <w:rStyle w:val="1"/>
                <w:sz w:val="18"/>
                <w:szCs w:val="18"/>
                <w:lang w:eastAsia="en-US"/>
              </w:rPr>
              <w:softHyphen/>
              <w:t>ний по ин</w:t>
            </w:r>
            <w:r>
              <w:rPr>
                <w:rStyle w:val="1"/>
                <w:sz w:val="18"/>
                <w:szCs w:val="18"/>
                <w:lang w:eastAsia="en-US"/>
              </w:rPr>
              <w:softHyphen/>
              <w:t>тонации. Восклицатедьные предложения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12"/>
        </w:trPr>
        <w:tc>
          <w:tcPr>
            <w:tcW w:w="562" w:type="dxa"/>
          </w:tcPr>
          <w:p w:rsidR="007F1FBC" w:rsidRPr="00A05AA4" w:rsidRDefault="007F1FBC" w:rsidP="00D15B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Контрольная работа за 1 четверть.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31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0490" w:type="dxa"/>
          </w:tcPr>
          <w:p w:rsidR="007F1FBC" w:rsidRPr="001E7248" w:rsidRDefault="007F1FBC" w:rsidP="00A67B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8"/>
                <w:szCs w:val="18"/>
              </w:rPr>
            </w:pPr>
            <w:r>
              <w:rPr>
                <w:rStyle w:val="1"/>
                <w:sz w:val="18"/>
                <w:szCs w:val="18"/>
                <w:lang w:eastAsia="en-US"/>
              </w:rPr>
              <w:t>Анализ контрольных работ. Члены предложения. Главные члены предложения. Подлежащее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.Сказуемое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Тире ме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жду под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лежащим и сказуе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мым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1"/>
                <w:sz w:val="18"/>
                <w:szCs w:val="18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Нераспростра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нённые и рас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пространённые предложения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Второстепенные члены предложения. Дополнение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Обстоятельство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30.10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Предложения с однородными членами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Знаки пре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пинания в предло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жениях с одно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родными членами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Обобщающие слова при однородных членах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Предложения с обращениями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Письмо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0490" w:type="dxa"/>
          </w:tcPr>
          <w:p w:rsidR="007F1FBC" w:rsidRPr="00A05AA4" w:rsidRDefault="007F1FBC" w:rsidP="00DC768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Синтаксический разбор простого предложения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490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Пунктуационный разбор простого предложения</w:t>
            </w:r>
          </w:p>
        </w:tc>
        <w:tc>
          <w:tcPr>
            <w:tcW w:w="709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Простые и сложные предложения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Синтаксиче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ский разбор сложного пред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ложения.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Прямая речь. Знаки препинания в предложениях с прямой речью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Диалог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Повторение по теме «Синтаксис. Пунктуация»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t>Кон</w:t>
            </w: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softHyphen/>
              <w:t>трольный диктант  с грам</w:t>
            </w: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softHyphen/>
              <w:t>мати</w:t>
            </w: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softHyphen/>
              <w:t>ческим заданием по теме «Синтак</w:t>
            </w: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softHyphen/>
              <w:t>сис и пунк</w:t>
            </w:r>
            <w:r w:rsidRPr="00A05AA4">
              <w:rPr>
                <w:rStyle w:val="7"/>
                <w:b w:val="0"/>
                <w:bCs w:val="0"/>
                <w:sz w:val="18"/>
                <w:szCs w:val="18"/>
                <w:lang w:eastAsia="en-US"/>
              </w:rPr>
              <w:softHyphen/>
              <w:t>туация»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327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1"/>
                <w:sz w:val="18"/>
                <w:szCs w:val="18"/>
                <w:lang w:eastAsia="en-US"/>
              </w:rPr>
              <w:t>Анализ ошибок, допущен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ных в кон</w:t>
            </w:r>
            <w:r w:rsidRPr="00A05AA4">
              <w:rPr>
                <w:rStyle w:val="1"/>
                <w:sz w:val="18"/>
                <w:szCs w:val="18"/>
                <w:lang w:eastAsia="en-US"/>
              </w:rPr>
              <w:softHyphen/>
              <w:t>трольном диктанте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60"/>
        </w:trPr>
        <w:tc>
          <w:tcPr>
            <w:tcW w:w="13745" w:type="dxa"/>
            <w:gridSpan w:val="5"/>
          </w:tcPr>
          <w:p w:rsidR="007F1FBC" w:rsidRPr="00A05AA4" w:rsidRDefault="007F1FBC" w:rsidP="00F24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4. Фонетика. Орфоэпия. График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а. Орфография. Культура речи (18</w:t>
            </w: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часов)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Фонетика. Гласные звуки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Согласные звуки. Согласные твердые и мягкие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Изменение звуков в потоке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Повествование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Обучаю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softHyphen/>
              <w:t>щее из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softHyphen/>
              <w:t>ложение с эле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softHyphen/>
              <w:t>ментами описания (К. Г. Пау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softHyphen/>
              <w:t>стовский «Шкатул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softHyphen/>
              <w:t>ка»)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01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Согласные звонкие и глухие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Графика. Алфавит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Описание предмета.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р.р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Обозначение мягкости со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гласных с по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мощью мягко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знака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67-68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Двойная роль букв е, ё, ю, 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10.12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Орфоэпия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Фонетический разбор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Повторение по теме «Фонетика. Орфоэпия. Графика»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трольный тест по теме «Фоне</w:t>
            </w:r>
            <w:r w:rsidRPr="00A05AA4">
              <w:rPr>
                <w:rStyle w:val="9pt"/>
                <w:lang w:eastAsia="en-US"/>
              </w:rPr>
              <w:softHyphen/>
              <w:t>тика. Ор</w:t>
            </w:r>
            <w:r w:rsidRPr="00A05AA4">
              <w:rPr>
                <w:rStyle w:val="9pt"/>
                <w:lang w:eastAsia="en-US"/>
              </w:rPr>
              <w:softHyphen/>
              <w:t>фоэпия. Графика»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Анализ ошибок, допущен</w:t>
            </w:r>
            <w:r w:rsidRPr="00A05AA4">
              <w:rPr>
                <w:rStyle w:val="9pt"/>
                <w:lang w:eastAsia="en-US"/>
              </w:rPr>
              <w:softHyphen/>
              <w:t>ных в кон</w:t>
            </w:r>
            <w:r w:rsidRPr="00A05AA4">
              <w:rPr>
                <w:rStyle w:val="9pt"/>
                <w:lang w:eastAsia="en-US"/>
              </w:rPr>
              <w:softHyphen/>
              <w:t>трольном тесте.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Подготов</w:t>
            </w:r>
            <w:r w:rsidRPr="00A05AA4">
              <w:rPr>
                <w:rStyle w:val="9pt"/>
                <w:lang w:eastAsia="en-US"/>
              </w:rPr>
              <w:softHyphen/>
              <w:t>ка к со</w:t>
            </w:r>
            <w:r w:rsidRPr="00A05AA4">
              <w:rPr>
                <w:rStyle w:val="9pt"/>
                <w:lang w:eastAsia="en-US"/>
              </w:rPr>
              <w:softHyphen/>
              <w:t>чинению- описанию предметов, изобра</w:t>
            </w:r>
            <w:r w:rsidRPr="00A05AA4">
              <w:rPr>
                <w:rStyle w:val="9pt"/>
                <w:lang w:eastAsia="en-US"/>
              </w:rPr>
              <w:softHyphen/>
              <w:t>женных на карти</w:t>
            </w:r>
            <w:r w:rsidRPr="00A05AA4">
              <w:rPr>
                <w:rStyle w:val="9pt"/>
                <w:lang w:eastAsia="en-US"/>
              </w:rPr>
              <w:softHyphen/>
              <w:t>не Ф.П. Толстого «Цветы, фрукты, птица»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80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Сочи</w:t>
            </w:r>
            <w:r w:rsidRPr="00A05AA4">
              <w:rPr>
                <w:rStyle w:val="9pt"/>
                <w:lang w:eastAsia="en-US"/>
              </w:rPr>
              <w:softHyphen/>
              <w:t>нение-описание предметов, изобра</w:t>
            </w:r>
            <w:r w:rsidRPr="00A05AA4">
              <w:rPr>
                <w:rStyle w:val="9pt"/>
                <w:lang w:eastAsia="en-US"/>
              </w:rPr>
              <w:softHyphen/>
              <w:t>женных на карти</w:t>
            </w:r>
            <w:r w:rsidRPr="00A05AA4">
              <w:rPr>
                <w:rStyle w:val="9pt"/>
                <w:lang w:eastAsia="en-US"/>
              </w:rPr>
              <w:softHyphen/>
              <w:t>не Ф.П. Толстого «Цветы, фрукты, птица»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80"/>
        </w:trPr>
        <w:tc>
          <w:tcPr>
            <w:tcW w:w="13745" w:type="dxa"/>
            <w:gridSpan w:val="5"/>
          </w:tcPr>
          <w:p w:rsidR="007F1FBC" w:rsidRPr="00A05AA4" w:rsidRDefault="007F1FBC" w:rsidP="00F24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5. Лексика. Культура речи (13 часов)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Слово и его лексическое значение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2546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Однозначные и многознач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ные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Прямое и переносное зна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чение слов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Омонимы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80-81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Синонимы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29.12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Подготов</w:t>
            </w:r>
            <w:r w:rsidRPr="00A05AA4">
              <w:rPr>
                <w:rStyle w:val="9pt"/>
                <w:lang w:eastAsia="en-US"/>
              </w:rPr>
              <w:softHyphen/>
              <w:t>ка к со</w:t>
            </w:r>
            <w:r w:rsidRPr="00A05AA4">
              <w:rPr>
                <w:rStyle w:val="9pt"/>
                <w:lang w:eastAsia="en-US"/>
              </w:rPr>
              <w:softHyphen/>
              <w:t>чинению по картине И.Э. Гра</w:t>
            </w:r>
            <w:r w:rsidRPr="00A05AA4">
              <w:rPr>
                <w:rStyle w:val="9pt"/>
                <w:lang w:eastAsia="en-US"/>
              </w:rPr>
              <w:softHyphen/>
              <w:t>баря «Фев</w:t>
            </w:r>
            <w:r w:rsidRPr="00A05AA4">
              <w:rPr>
                <w:rStyle w:val="9pt"/>
                <w:lang w:eastAsia="en-US"/>
              </w:rPr>
              <w:softHyphen/>
              <w:t>ральская лазурь»'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79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трольное сочинение- описание по картине И.Э. Гра</w:t>
            </w:r>
            <w:r w:rsidRPr="00A05AA4">
              <w:rPr>
                <w:rStyle w:val="9pt"/>
                <w:lang w:eastAsia="en-US"/>
              </w:rPr>
              <w:softHyphen/>
              <w:t>баря «Фев</w:t>
            </w:r>
            <w:r w:rsidRPr="00A05AA4">
              <w:rPr>
                <w:rStyle w:val="9pt"/>
                <w:lang w:eastAsia="en-US"/>
              </w:rPr>
              <w:softHyphen/>
              <w:t>ральская лазурь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Антонимы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Повто</w:t>
            </w:r>
            <w:r w:rsidRPr="00A05AA4">
              <w:rPr>
                <w:rStyle w:val="9pt"/>
                <w:lang w:eastAsia="en-US"/>
              </w:rPr>
              <w:softHyphen/>
              <w:t>рение по теме «Лексика. Культура речи»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трольный тест  по теме «Лексика. Культура речи»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Подго</w:t>
            </w:r>
            <w:r w:rsidRPr="00A05AA4">
              <w:rPr>
                <w:rStyle w:val="9pt"/>
                <w:lang w:eastAsia="en-US"/>
              </w:rPr>
              <w:softHyphen/>
              <w:t>товка к подроб</w:t>
            </w:r>
            <w:r w:rsidRPr="00A05AA4">
              <w:rPr>
                <w:rStyle w:val="9pt"/>
                <w:lang w:eastAsia="en-US"/>
              </w:rPr>
              <w:softHyphen/>
              <w:t>ному из</w:t>
            </w:r>
            <w:r w:rsidRPr="00A05AA4">
              <w:rPr>
                <w:rStyle w:val="9pt"/>
                <w:lang w:eastAsia="en-US"/>
              </w:rPr>
              <w:softHyphen/>
              <w:t>ложению (К.Г. Пау</w:t>
            </w:r>
            <w:r w:rsidRPr="00A05AA4">
              <w:rPr>
                <w:rStyle w:val="9pt"/>
                <w:lang w:eastAsia="en-US"/>
              </w:rPr>
              <w:softHyphen/>
              <w:t>стовский «Первый снег»)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313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Подробное  изложение (К.Г. Пау</w:t>
            </w:r>
            <w:r w:rsidRPr="00A05AA4">
              <w:rPr>
                <w:rStyle w:val="9pt"/>
                <w:lang w:eastAsia="en-US"/>
              </w:rPr>
              <w:softHyphen/>
              <w:t>стовский «Первый снег»)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75"/>
        </w:trPr>
        <w:tc>
          <w:tcPr>
            <w:tcW w:w="13745" w:type="dxa"/>
            <w:gridSpan w:val="5"/>
          </w:tcPr>
          <w:p w:rsidR="007F1FBC" w:rsidRPr="00A05AA4" w:rsidRDefault="007F1FBC" w:rsidP="00254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6. Морфеми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ка. Орфография Культура речи (22</w:t>
            </w: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час)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Морфема. Изменение и образование слов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Окончание. Основа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Корень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Рассуждение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Суффикс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Приставка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Чередование звуков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Беглые гласные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Варианты морфем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Морфемный разбор слова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Правописание гласных и со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гласных в приставках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Буквы з и с на конце при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ставок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а-о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 корне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-лаг- --лож-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а-о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 корнях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-раст- -ращ- -рос-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103-104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ё-о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сле шипящих в корне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ы-и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после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ц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Повторение по теме «Морфемика»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Контрольный диктант с грамматическим заданием по теме «Морфемика»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Анализ ошибок, допущенных в контрольном диктанте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Подготовка к сочинению-описанию по картине П.П. Кон</w:t>
            </w:r>
            <w:r w:rsidRPr="00A05AA4">
              <w:rPr>
                <w:rStyle w:val="9pt"/>
                <w:lang w:eastAsia="en-US"/>
              </w:rPr>
              <w:softHyphen/>
              <w:t>чаловского «Сирень в корзине»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73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Сочи</w:t>
            </w:r>
            <w:r w:rsidRPr="00A05AA4">
              <w:rPr>
                <w:rStyle w:val="9pt"/>
                <w:lang w:eastAsia="en-US"/>
              </w:rPr>
              <w:softHyphen/>
              <w:t>нение- описание по картине П.П. Кон</w:t>
            </w:r>
            <w:r w:rsidRPr="00A05AA4">
              <w:rPr>
                <w:rStyle w:val="9pt"/>
                <w:lang w:eastAsia="en-US"/>
              </w:rPr>
              <w:softHyphen/>
              <w:t xml:space="preserve">чаловского «Сирень в корзине»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63"/>
        </w:trPr>
        <w:tc>
          <w:tcPr>
            <w:tcW w:w="13745" w:type="dxa"/>
            <w:gridSpan w:val="5"/>
          </w:tcPr>
          <w:p w:rsidR="007F1FBC" w:rsidRPr="00A05AA4" w:rsidRDefault="007F1FBC" w:rsidP="00F06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7. Морфология Орфография Культура речи (49 часов)</w:t>
            </w:r>
          </w:p>
        </w:tc>
      </w:tr>
      <w:tr w:rsidR="007F1FBC" w:rsidRPr="00A05AA4">
        <w:trPr>
          <w:trHeight w:val="280"/>
        </w:trPr>
        <w:tc>
          <w:tcPr>
            <w:tcW w:w="13745" w:type="dxa"/>
            <w:gridSpan w:val="5"/>
          </w:tcPr>
          <w:p w:rsidR="007F1FBC" w:rsidRPr="00A05AA4" w:rsidRDefault="007F1FBC" w:rsidP="00F06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Имя существительное (19 часов)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Морфология. Имя существительное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Доказательства в рассуждении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Имена сущест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вительные одушевлённые и неодушев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лённые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Имена сущест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вительные соб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ственные и на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рицательные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Род имен существительных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Имена сущест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вительные, ко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торые имеют форму только множественно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числа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Сжатое изложение (упр. 513)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0490" w:type="dxa"/>
          </w:tcPr>
          <w:p w:rsidR="007F1FBC" w:rsidRPr="00F062A3" w:rsidRDefault="007F1FBC" w:rsidP="00F062A3">
            <w:pPr>
              <w:shd w:val="clear" w:color="auto" w:fill="FFFFFF"/>
              <w:spacing w:after="0" w:line="240" w:lineRule="auto"/>
              <w:rPr>
                <w:rStyle w:val="9pt"/>
                <w:color w:val="auto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Имена сущест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вительные, ко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торые имеют форму только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единственно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числа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Три склонения имён сущест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вительных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99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деж имён существительных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Правописание гласных в па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дежных окон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чаниях суще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ствительных в единствен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ном числе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Существитель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ные на –</w:t>
            </w:r>
            <w:r w:rsidRPr="00A05A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ия, -ие, -ий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Множествен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ное число имён существитель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ных.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Правописание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о-е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после ши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 xml:space="preserve">пящих и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ц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окончаниях существитель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Морфологический разбор имени существительного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126-127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Повторение  по теме «Имя существительное»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18.03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19.03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трольный диктант с грам</w:t>
            </w:r>
            <w:r w:rsidRPr="00A05AA4">
              <w:rPr>
                <w:rStyle w:val="9pt"/>
                <w:lang w:eastAsia="en-US"/>
              </w:rPr>
              <w:softHyphen/>
              <w:t>мати</w:t>
            </w:r>
            <w:r w:rsidRPr="00A05AA4">
              <w:rPr>
                <w:rStyle w:val="9pt"/>
                <w:lang w:eastAsia="en-US"/>
              </w:rPr>
              <w:softHyphen/>
              <w:t>ческим заданием по теме «Имя существи</w:t>
            </w:r>
            <w:r w:rsidRPr="00A05AA4">
              <w:rPr>
                <w:rStyle w:val="9pt"/>
                <w:lang w:eastAsia="en-US"/>
              </w:rPr>
              <w:softHyphen/>
              <w:t>тельное»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Анализ ошибок, допущен</w:t>
            </w:r>
            <w:r w:rsidRPr="00A05AA4">
              <w:rPr>
                <w:rStyle w:val="9pt"/>
                <w:lang w:eastAsia="en-US"/>
              </w:rPr>
              <w:softHyphen/>
              <w:t>ных в кон</w:t>
            </w:r>
            <w:r w:rsidRPr="00A05AA4">
              <w:rPr>
                <w:rStyle w:val="9pt"/>
                <w:lang w:eastAsia="en-US"/>
              </w:rPr>
              <w:softHyphen/>
              <w:t>трольном диктанте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13745" w:type="dxa"/>
            <w:gridSpan w:val="5"/>
          </w:tcPr>
          <w:p w:rsidR="007F1FBC" w:rsidRPr="00A05AA4" w:rsidRDefault="007F1FBC" w:rsidP="00416E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Имя прилагательное (9 часов)</w:t>
            </w:r>
          </w:p>
        </w:tc>
      </w:tr>
      <w:tr w:rsidR="007F1FBC" w:rsidRPr="00A05AA4">
        <w:trPr>
          <w:trHeight w:val="322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Имя прилагательное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Правописание гласных в па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дежных окон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чаниях прила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гательных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о-ё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после шипящих в окончаниях прилагательных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rPr>
          <w:trHeight w:val="277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0490" w:type="dxa"/>
          </w:tcPr>
          <w:p w:rsidR="007F1FBC" w:rsidRPr="00416E8A" w:rsidRDefault="007F1FBC" w:rsidP="00416E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9pt"/>
                <w:lang w:eastAsia="en-US"/>
              </w:rPr>
              <w:t xml:space="preserve">Описание животного. Р.р.   </w:t>
            </w:r>
            <w:r w:rsidRPr="00A13AD6">
              <w:rPr>
                <w:rFonts w:ascii="Times New Roman" w:hAnsi="Times New Roman" w:cs="Times New Roman"/>
                <w:sz w:val="18"/>
                <w:szCs w:val="18"/>
              </w:rPr>
              <w:t>Интегрированный урок с литературой.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  Герасим и Муму. 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Тургенев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Прилагатель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ные полные и краткие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Морфологиче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ский разбор имени прила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гательного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Повто</w:t>
            </w:r>
            <w:r w:rsidRPr="00A05AA4">
              <w:rPr>
                <w:rStyle w:val="9pt"/>
                <w:lang w:eastAsia="en-US"/>
              </w:rPr>
              <w:softHyphen/>
              <w:t>рение по теме «Имя при</w:t>
            </w:r>
            <w:r w:rsidRPr="00A05AA4">
              <w:rPr>
                <w:rStyle w:val="9pt"/>
                <w:lang w:eastAsia="en-US"/>
              </w:rPr>
              <w:softHyphen/>
              <w:t>лагатель</w:t>
            </w:r>
            <w:r w:rsidRPr="00A05AA4">
              <w:rPr>
                <w:rStyle w:val="9pt"/>
                <w:lang w:eastAsia="en-US"/>
              </w:rPr>
              <w:softHyphen/>
              <w:t>ное»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трольный диктант  с грам</w:t>
            </w:r>
            <w:r w:rsidRPr="00A05AA4">
              <w:rPr>
                <w:rStyle w:val="9pt"/>
                <w:lang w:eastAsia="en-US"/>
              </w:rPr>
              <w:softHyphen/>
              <w:t>мати</w:t>
            </w:r>
            <w:r w:rsidRPr="00A05AA4">
              <w:rPr>
                <w:rStyle w:val="9pt"/>
                <w:lang w:eastAsia="en-US"/>
              </w:rPr>
              <w:softHyphen/>
              <w:t>ческим заданием по теме «Имя прилагательное»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Анализ ошибок, допущен</w:t>
            </w:r>
            <w:r w:rsidRPr="00A05AA4">
              <w:rPr>
                <w:rStyle w:val="9pt"/>
                <w:lang w:eastAsia="en-US"/>
              </w:rPr>
              <w:softHyphen/>
              <w:t>ных в кон</w:t>
            </w:r>
            <w:r w:rsidRPr="00A05AA4">
              <w:rPr>
                <w:rStyle w:val="9pt"/>
                <w:lang w:eastAsia="en-US"/>
              </w:rPr>
              <w:softHyphen/>
              <w:t>трольном диктанте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13745" w:type="dxa"/>
            <w:gridSpan w:val="5"/>
          </w:tcPr>
          <w:p w:rsidR="007F1FBC" w:rsidRPr="00416E8A" w:rsidRDefault="007F1FBC" w:rsidP="00416E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6E8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Глагол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(21 час)</w:t>
            </w: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Глагол как часть речи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Не с глаголами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Рассказ. Р.р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Неопределенная форма глагола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Правописание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-ться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-тся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глаголах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Виды глагола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Видовые пары глагола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 </w:t>
            </w:r>
            <w:r w:rsidRPr="00A05AA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е-и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корнях с че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редованием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Невыдуманный рассказ (о себе).р.р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Время глагола. Прошедшее время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Настоящее время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30.04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Будущее время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Спряжение глаголов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152-153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Правописание безударных личных окончаний глагола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Морфологический разбор глагола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Мягкий знак после шипящих</w:t>
            </w:r>
            <w:r w:rsidRPr="00A05AA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глаголах во 2-м лице единственного числа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Употребление времен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Повто</w:t>
            </w:r>
            <w:r w:rsidRPr="00A05AA4">
              <w:rPr>
                <w:rStyle w:val="9pt"/>
                <w:lang w:eastAsia="en-US"/>
              </w:rPr>
              <w:softHyphen/>
              <w:t>рение по теме «Глагол»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трольный диктант с грам</w:t>
            </w:r>
            <w:r w:rsidRPr="00A05AA4">
              <w:rPr>
                <w:rStyle w:val="9pt"/>
                <w:lang w:eastAsia="en-US"/>
              </w:rPr>
              <w:softHyphen/>
              <w:t>мати</w:t>
            </w:r>
            <w:r w:rsidRPr="00A05AA4">
              <w:rPr>
                <w:rStyle w:val="9pt"/>
                <w:lang w:eastAsia="en-US"/>
              </w:rPr>
              <w:softHyphen/>
              <w:t>ческим заданием по теме «Глагол»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Style w:val="9pt"/>
                <w:lang w:eastAsia="en-US"/>
              </w:rPr>
              <w:t>Анализ ошибок, допущен</w:t>
            </w:r>
            <w:r w:rsidRPr="00A05AA4">
              <w:rPr>
                <w:rStyle w:val="9pt"/>
                <w:lang w:eastAsia="en-US"/>
              </w:rPr>
              <w:softHyphen/>
              <w:t>ных в кон</w:t>
            </w:r>
            <w:r w:rsidRPr="00A05AA4">
              <w:rPr>
                <w:rStyle w:val="9pt"/>
                <w:lang w:eastAsia="en-US"/>
              </w:rPr>
              <w:softHyphen/>
              <w:t>трольном диктанте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13745" w:type="dxa"/>
            <w:gridSpan w:val="5"/>
          </w:tcPr>
          <w:p w:rsidR="007F1FBC" w:rsidRPr="00A05AA4" w:rsidRDefault="007F1FBC" w:rsidP="0032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 8. Повторение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 систематизация изученного (11</w:t>
            </w:r>
            <w:r w:rsidRPr="00A05A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часов)</w:t>
            </w:r>
          </w:p>
        </w:tc>
      </w:tr>
      <w:tr w:rsidR="007F1FBC" w:rsidRPr="00A05AA4">
        <w:trPr>
          <w:trHeight w:val="311"/>
        </w:trPr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Разделы науки о языке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161-162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Орфограммы в приставках и в корнях слов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163-164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Орфограммы в окончаниях слов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21.05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 xml:space="preserve">Употребление букв ь и ъ 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166-167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Знаки препи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нания в про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стом и слож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ном предложе</w:t>
            </w:r>
            <w:r w:rsidRPr="00A05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нии и в предложениях с прямой речью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26.05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10490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Итоговый контрольный диктант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05AA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1FBC" w:rsidRPr="00A05AA4">
        <w:tc>
          <w:tcPr>
            <w:tcW w:w="56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169-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10490" w:type="dxa"/>
          </w:tcPr>
          <w:p w:rsidR="007F1FBC" w:rsidRDefault="007F1FBC" w:rsidP="00D15B5B">
            <w:pPr>
              <w:spacing w:after="0" w:line="240" w:lineRule="auto"/>
              <w:rPr>
                <w:rStyle w:val="9pt"/>
                <w:lang w:eastAsia="en-US"/>
              </w:rPr>
            </w:pPr>
            <w:r w:rsidRPr="00A05AA4">
              <w:rPr>
                <w:rStyle w:val="9pt"/>
                <w:lang w:eastAsia="en-US"/>
              </w:rPr>
              <w:t>Анализ ошибок, допущен</w:t>
            </w:r>
            <w:r w:rsidRPr="00A05AA4">
              <w:rPr>
                <w:rStyle w:val="9pt"/>
                <w:lang w:eastAsia="en-US"/>
              </w:rPr>
              <w:softHyphen/>
              <w:t xml:space="preserve">ных в </w:t>
            </w:r>
            <w:r>
              <w:rPr>
                <w:rStyle w:val="9pt"/>
                <w:lang w:eastAsia="en-US"/>
              </w:rPr>
              <w:t xml:space="preserve">итоговом </w:t>
            </w:r>
            <w:r w:rsidRPr="00A05AA4">
              <w:rPr>
                <w:rStyle w:val="9pt"/>
                <w:lang w:eastAsia="en-US"/>
              </w:rPr>
              <w:t>кон</w:t>
            </w:r>
            <w:r w:rsidRPr="00A05AA4">
              <w:rPr>
                <w:rStyle w:val="9pt"/>
                <w:lang w:eastAsia="en-US"/>
              </w:rPr>
              <w:softHyphen/>
              <w:t>трольном диктанте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Резервный урок</w:t>
            </w:r>
          </w:p>
        </w:tc>
        <w:tc>
          <w:tcPr>
            <w:tcW w:w="709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F1FBC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29.05</w:t>
            </w:r>
          </w:p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30.05</w:t>
            </w:r>
          </w:p>
        </w:tc>
        <w:tc>
          <w:tcPr>
            <w:tcW w:w="992" w:type="dxa"/>
          </w:tcPr>
          <w:p w:rsidR="007F1FBC" w:rsidRPr="00A05AA4" w:rsidRDefault="007F1FBC" w:rsidP="00D15B5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F1FBC" w:rsidRPr="00A05AA4" w:rsidRDefault="007F1FBC">
      <w:pPr>
        <w:shd w:val="clear" w:color="auto" w:fill="FFFFFF"/>
        <w:spacing w:beforeAutospacing="1" w:afterAutospacing="1" w:line="240" w:lineRule="auto"/>
        <w:rPr>
          <w:rFonts w:ascii="Times New Roman" w:hAnsi="Times New Roman" w:cs="Times New Roman"/>
          <w:sz w:val="18"/>
          <w:szCs w:val="18"/>
        </w:rPr>
      </w:pPr>
      <w:r w:rsidRPr="00A05AA4">
        <w:rPr>
          <w:rFonts w:ascii="Times New Roman" w:hAnsi="Times New Roman" w:cs="Times New Roman"/>
          <w:sz w:val="18"/>
          <w:szCs w:val="18"/>
        </w:rPr>
        <w:t xml:space="preserve">                        </w:t>
      </w:r>
    </w:p>
    <w:p w:rsidR="007F1FBC" w:rsidRDefault="007F1FBC">
      <w:pPr>
        <w:shd w:val="clear" w:color="auto" w:fill="FFFFFF"/>
        <w:spacing w:beforeAutospacing="1" w:afterAutospacing="1" w:line="240" w:lineRule="auto"/>
        <w:outlineLvl w:val="0"/>
        <w:rPr>
          <w:rFonts w:ascii="Helvetica" w:hAnsi="Helvetica" w:cs="Helvetica"/>
          <w:sz w:val="18"/>
          <w:szCs w:val="18"/>
          <w:lang w:eastAsia="ru-RU"/>
        </w:rPr>
      </w:pPr>
      <w:r w:rsidRPr="00A05AA4">
        <w:rPr>
          <w:rFonts w:ascii="Helvetica" w:hAnsi="Helvetica" w:cs="Helvetica"/>
          <w:sz w:val="18"/>
          <w:szCs w:val="18"/>
          <w:lang w:eastAsia="ru-RU"/>
        </w:rPr>
        <w:t xml:space="preserve">                     </w:t>
      </w:r>
    </w:p>
    <w:p w:rsidR="007F1FBC" w:rsidRDefault="007F1FBC">
      <w:pPr>
        <w:shd w:val="clear" w:color="auto" w:fill="FFFFFF"/>
        <w:spacing w:beforeAutospacing="1" w:afterAutospacing="1" w:line="240" w:lineRule="auto"/>
        <w:outlineLvl w:val="0"/>
        <w:rPr>
          <w:rFonts w:ascii="Helvetica" w:hAnsi="Helvetica" w:cs="Helvetica"/>
          <w:sz w:val="18"/>
          <w:szCs w:val="18"/>
          <w:lang w:eastAsia="ru-RU"/>
        </w:rPr>
      </w:pPr>
    </w:p>
    <w:p w:rsidR="007F1FBC" w:rsidRPr="00AC5F44" w:rsidRDefault="007F1FBC">
      <w:pPr>
        <w:shd w:val="clear" w:color="auto" w:fill="FFFFFF"/>
        <w:spacing w:beforeAutospacing="1" w:afterAutospacing="1" w:line="240" w:lineRule="auto"/>
        <w:rPr>
          <w:sz w:val="18"/>
          <w:szCs w:val="18"/>
        </w:rPr>
      </w:pPr>
    </w:p>
    <w:sectPr w:rsidR="007F1FBC" w:rsidRPr="00AC5F44" w:rsidSect="00FD2B60">
      <w:pgSz w:w="16838" w:h="11906" w:orient="landscape"/>
      <w:pgMar w:top="540" w:right="678" w:bottom="426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2E0F"/>
    <w:multiLevelType w:val="multilevel"/>
    <w:tmpl w:val="FFFFFFFF"/>
    <w:lvl w:ilvl="0">
      <w:numFmt w:val="bullet"/>
      <w:lvlText w:val="•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A7338D1"/>
    <w:multiLevelType w:val="hybridMultilevel"/>
    <w:tmpl w:val="45DA2A06"/>
    <w:lvl w:ilvl="0" w:tplc="014C0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B561C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0905C19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4">
    <w:nsid w:val="66807BB9"/>
    <w:multiLevelType w:val="hybridMultilevel"/>
    <w:tmpl w:val="CD6E6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527"/>
    <w:rsid w:val="000077E2"/>
    <w:rsid w:val="00023433"/>
    <w:rsid w:val="00051130"/>
    <w:rsid w:val="00063950"/>
    <w:rsid w:val="00075AB2"/>
    <w:rsid w:val="000F5F64"/>
    <w:rsid w:val="00115960"/>
    <w:rsid w:val="00160539"/>
    <w:rsid w:val="00186B14"/>
    <w:rsid w:val="001A76A4"/>
    <w:rsid w:val="001E7248"/>
    <w:rsid w:val="001E724E"/>
    <w:rsid w:val="00222582"/>
    <w:rsid w:val="00230E9B"/>
    <w:rsid w:val="002365F4"/>
    <w:rsid w:val="0024687F"/>
    <w:rsid w:val="00254630"/>
    <w:rsid w:val="00287731"/>
    <w:rsid w:val="00293DD8"/>
    <w:rsid w:val="002F6871"/>
    <w:rsid w:val="00322AAA"/>
    <w:rsid w:val="0032619C"/>
    <w:rsid w:val="00327CB6"/>
    <w:rsid w:val="003324B0"/>
    <w:rsid w:val="0033296F"/>
    <w:rsid w:val="00416E8A"/>
    <w:rsid w:val="00423E63"/>
    <w:rsid w:val="004447DC"/>
    <w:rsid w:val="00470292"/>
    <w:rsid w:val="00474585"/>
    <w:rsid w:val="004C7D06"/>
    <w:rsid w:val="0050791A"/>
    <w:rsid w:val="00567FB9"/>
    <w:rsid w:val="005B3590"/>
    <w:rsid w:val="005F40FF"/>
    <w:rsid w:val="00605AA6"/>
    <w:rsid w:val="00611287"/>
    <w:rsid w:val="00621207"/>
    <w:rsid w:val="00676202"/>
    <w:rsid w:val="006A419C"/>
    <w:rsid w:val="006B3123"/>
    <w:rsid w:val="00715923"/>
    <w:rsid w:val="00717E9F"/>
    <w:rsid w:val="00730F4F"/>
    <w:rsid w:val="00731646"/>
    <w:rsid w:val="00737BD3"/>
    <w:rsid w:val="00746820"/>
    <w:rsid w:val="0075242C"/>
    <w:rsid w:val="00795C5D"/>
    <w:rsid w:val="007A769F"/>
    <w:rsid w:val="007E640B"/>
    <w:rsid w:val="007F1FBC"/>
    <w:rsid w:val="008547BE"/>
    <w:rsid w:val="008C5AEA"/>
    <w:rsid w:val="008D038C"/>
    <w:rsid w:val="008F1AC3"/>
    <w:rsid w:val="00901266"/>
    <w:rsid w:val="009A54EB"/>
    <w:rsid w:val="009E5901"/>
    <w:rsid w:val="00A05AA4"/>
    <w:rsid w:val="00A13AD6"/>
    <w:rsid w:val="00A67B66"/>
    <w:rsid w:val="00A85026"/>
    <w:rsid w:val="00AB097A"/>
    <w:rsid w:val="00AC5F44"/>
    <w:rsid w:val="00AD0A43"/>
    <w:rsid w:val="00AE10FA"/>
    <w:rsid w:val="00AE16E9"/>
    <w:rsid w:val="00AF468E"/>
    <w:rsid w:val="00C0267F"/>
    <w:rsid w:val="00C353E3"/>
    <w:rsid w:val="00C62F99"/>
    <w:rsid w:val="00C809B0"/>
    <w:rsid w:val="00CA77FD"/>
    <w:rsid w:val="00CE10DA"/>
    <w:rsid w:val="00CF4FFD"/>
    <w:rsid w:val="00CF7966"/>
    <w:rsid w:val="00D05527"/>
    <w:rsid w:val="00D15B5B"/>
    <w:rsid w:val="00D9586B"/>
    <w:rsid w:val="00D9789A"/>
    <w:rsid w:val="00DC7682"/>
    <w:rsid w:val="00E26FF0"/>
    <w:rsid w:val="00E41598"/>
    <w:rsid w:val="00EC072C"/>
    <w:rsid w:val="00EE4491"/>
    <w:rsid w:val="00EF0995"/>
    <w:rsid w:val="00EF4326"/>
    <w:rsid w:val="00F062A3"/>
    <w:rsid w:val="00F24D00"/>
    <w:rsid w:val="00F36152"/>
    <w:rsid w:val="00FD2B60"/>
    <w:rsid w:val="00FF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950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063950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063950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63950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63950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1">
    <w:name w:val="Основной текст1"/>
    <w:basedOn w:val="DefaultParagraphFont"/>
    <w:uiPriority w:val="99"/>
    <w:rsid w:val="00063950"/>
    <w:rPr>
      <w:rFonts w:ascii="Times New Roman" w:hAnsi="Times New Roman" w:cs="Times New Roman"/>
      <w:color w:val="000000"/>
      <w:spacing w:val="1"/>
      <w:w w:val="100"/>
      <w:sz w:val="17"/>
      <w:szCs w:val="17"/>
      <w:u w:val="none"/>
      <w:lang w:val="ru-RU"/>
    </w:rPr>
  </w:style>
  <w:style w:type="character" w:customStyle="1" w:styleId="a">
    <w:name w:val="Основной текст + Курсив"/>
    <w:aliases w:val="Интервал 0 pt"/>
    <w:basedOn w:val="DefaultParagraphFont"/>
    <w:uiPriority w:val="99"/>
    <w:rsid w:val="00063950"/>
    <w:rPr>
      <w:rFonts w:ascii="Times New Roman" w:hAnsi="Times New Roman" w:cs="Times New Roman"/>
      <w:i/>
      <w:iCs/>
      <w:color w:val="000000"/>
      <w:w w:val="100"/>
      <w:sz w:val="17"/>
      <w:szCs w:val="17"/>
      <w:u w:val="none"/>
      <w:lang w:val="ru-RU"/>
    </w:rPr>
  </w:style>
  <w:style w:type="character" w:customStyle="1" w:styleId="a0">
    <w:name w:val="Основной текст + Полужирный"/>
    <w:aliases w:val="Интервал 0 pt4"/>
    <w:basedOn w:val="DefaultParagraphFont"/>
    <w:uiPriority w:val="99"/>
    <w:rsid w:val="00063950"/>
    <w:rPr>
      <w:rFonts w:ascii="Times New Roman" w:hAnsi="Times New Roman" w:cs="Times New Roman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0">
    <w:name w:val="Основной текст + Полужирный1"/>
    <w:aliases w:val="Курсив,Интервал 0 pt3"/>
    <w:basedOn w:val="DefaultParagraphFont"/>
    <w:uiPriority w:val="99"/>
    <w:rsid w:val="00063950"/>
    <w:rPr>
      <w:rFonts w:ascii="Times New Roman" w:hAnsi="Times New Roman" w:cs="Times New Roman"/>
      <w:b/>
      <w:bCs/>
      <w:i/>
      <w:iCs/>
      <w:color w:val="000000"/>
      <w:spacing w:val="-4"/>
      <w:w w:val="100"/>
      <w:sz w:val="17"/>
      <w:szCs w:val="17"/>
      <w:u w:val="none"/>
      <w:lang w:val="ru-RU"/>
    </w:rPr>
  </w:style>
  <w:style w:type="character" w:customStyle="1" w:styleId="7">
    <w:name w:val="Основной текст + 7"/>
    <w:aliases w:val="5 pt,Полужирный,Интервал 0 pt2"/>
    <w:basedOn w:val="DefaultParagraphFont"/>
    <w:uiPriority w:val="99"/>
    <w:rsid w:val="00063950"/>
    <w:rPr>
      <w:rFonts w:ascii="Times New Roman" w:hAnsi="Times New Roman" w:cs="Times New Roman"/>
      <w:b/>
      <w:bCs/>
      <w:color w:val="000000"/>
      <w:spacing w:val="-4"/>
      <w:w w:val="100"/>
      <w:sz w:val="15"/>
      <w:szCs w:val="15"/>
      <w:u w:val="none"/>
      <w:lang w:val="ru-RU"/>
    </w:rPr>
  </w:style>
  <w:style w:type="character" w:customStyle="1" w:styleId="9pt">
    <w:name w:val="Основной текст + 9 pt"/>
    <w:basedOn w:val="DefaultParagraphFont"/>
    <w:uiPriority w:val="99"/>
    <w:rsid w:val="00063950"/>
    <w:rPr>
      <w:rFonts w:ascii="Times New Roman" w:hAnsi="Times New Roman" w:cs="Times New Roman"/>
      <w:color w:val="000000"/>
      <w:spacing w:val="0"/>
      <w:w w:val="100"/>
      <w:sz w:val="18"/>
      <w:szCs w:val="18"/>
      <w:u w:val="none"/>
      <w:lang w:val="ru-RU"/>
    </w:rPr>
  </w:style>
  <w:style w:type="character" w:customStyle="1" w:styleId="a1">
    <w:name w:val="Верхний колонтитул Знак"/>
    <w:basedOn w:val="DefaultParagraphFont"/>
    <w:uiPriority w:val="99"/>
    <w:rsid w:val="00063950"/>
  </w:style>
  <w:style w:type="character" w:customStyle="1" w:styleId="a2">
    <w:name w:val="Нижний колонтитул Знак"/>
    <w:basedOn w:val="DefaultParagraphFont"/>
    <w:uiPriority w:val="99"/>
    <w:rsid w:val="00063950"/>
  </w:style>
  <w:style w:type="character" w:customStyle="1" w:styleId="a3">
    <w:name w:val="Основной текст_"/>
    <w:basedOn w:val="DefaultParagraphFont"/>
    <w:uiPriority w:val="99"/>
    <w:locked/>
    <w:rsid w:val="00063950"/>
    <w:rPr>
      <w:rFonts w:ascii="Times New Roman" w:hAnsi="Times New Roman" w:cs="Times New Roman"/>
      <w:spacing w:val="1"/>
      <w:sz w:val="17"/>
      <w:szCs w:val="17"/>
      <w:shd w:val="clear" w:color="auto" w:fill="FFFFFF"/>
    </w:rPr>
  </w:style>
  <w:style w:type="character" w:customStyle="1" w:styleId="9pt1">
    <w:name w:val="Основной текст + 9 pt1"/>
    <w:aliases w:val="Курсив1,Интервал 0 pt1"/>
    <w:basedOn w:val="a3"/>
    <w:uiPriority w:val="99"/>
    <w:rsid w:val="00063950"/>
    <w:rPr>
      <w:i/>
      <w:iCs/>
      <w:color w:val="000000"/>
      <w:spacing w:val="-5"/>
      <w:w w:val="100"/>
      <w:sz w:val="18"/>
      <w:szCs w:val="18"/>
      <w:lang w:val="ru-RU"/>
    </w:rPr>
  </w:style>
  <w:style w:type="character" w:customStyle="1" w:styleId="a4">
    <w:name w:val="Текст выноски Знак"/>
    <w:basedOn w:val="DefaultParagraphFont"/>
    <w:uiPriority w:val="99"/>
    <w:semiHidden/>
    <w:rsid w:val="00063950"/>
    <w:rPr>
      <w:rFonts w:ascii="Segoe UI" w:hAnsi="Segoe UI" w:cs="Segoe UI"/>
      <w:sz w:val="18"/>
      <w:szCs w:val="18"/>
    </w:rPr>
  </w:style>
  <w:style w:type="character" w:customStyle="1" w:styleId="a5">
    <w:name w:val="Схема документа Знак"/>
    <w:basedOn w:val="DefaultParagraphFont"/>
    <w:uiPriority w:val="99"/>
    <w:semiHidden/>
    <w:rsid w:val="00063950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uiPriority w:val="99"/>
    <w:locked/>
    <w:rsid w:val="00063950"/>
  </w:style>
  <w:style w:type="character" w:customStyle="1" w:styleId="11">
    <w:name w:val="Заголовок №1_"/>
    <w:uiPriority w:val="99"/>
    <w:locked/>
    <w:rsid w:val="00063950"/>
    <w:rPr>
      <w:rFonts w:ascii="Times New Roman" w:hAnsi="Times New Roman" w:cs="Times New Roman"/>
      <w:spacing w:val="10"/>
      <w:sz w:val="33"/>
      <w:szCs w:val="33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063950"/>
    <w:rPr>
      <w:color w:val="808080"/>
    </w:rPr>
  </w:style>
  <w:style w:type="character" w:customStyle="1" w:styleId="ListLabel1">
    <w:name w:val="ListLabel 1"/>
    <w:uiPriority w:val="99"/>
    <w:rsid w:val="00D05527"/>
  </w:style>
  <w:style w:type="character" w:customStyle="1" w:styleId="ListLabel2">
    <w:name w:val="ListLabel 2"/>
    <w:uiPriority w:val="99"/>
    <w:rsid w:val="00D05527"/>
  </w:style>
  <w:style w:type="character" w:customStyle="1" w:styleId="ListLabel3">
    <w:name w:val="ListLabel 3"/>
    <w:uiPriority w:val="99"/>
    <w:rsid w:val="00D05527"/>
  </w:style>
  <w:style w:type="character" w:customStyle="1" w:styleId="ListLabel4">
    <w:name w:val="ListLabel 4"/>
    <w:uiPriority w:val="99"/>
    <w:rsid w:val="00D05527"/>
  </w:style>
  <w:style w:type="character" w:customStyle="1" w:styleId="ListLabel5">
    <w:name w:val="ListLabel 5"/>
    <w:uiPriority w:val="99"/>
    <w:rsid w:val="00D05527"/>
  </w:style>
  <w:style w:type="character" w:customStyle="1" w:styleId="ListLabel6">
    <w:name w:val="ListLabel 6"/>
    <w:uiPriority w:val="99"/>
    <w:rsid w:val="00D05527"/>
  </w:style>
  <w:style w:type="character" w:customStyle="1" w:styleId="ListLabel7">
    <w:name w:val="ListLabel 7"/>
    <w:uiPriority w:val="99"/>
    <w:rsid w:val="00D05527"/>
  </w:style>
  <w:style w:type="character" w:customStyle="1" w:styleId="ListLabel8">
    <w:name w:val="ListLabel 8"/>
    <w:uiPriority w:val="99"/>
    <w:rsid w:val="00D05527"/>
  </w:style>
  <w:style w:type="character" w:customStyle="1" w:styleId="ListLabel9">
    <w:name w:val="ListLabel 9"/>
    <w:uiPriority w:val="99"/>
    <w:rsid w:val="00D05527"/>
  </w:style>
  <w:style w:type="character" w:customStyle="1" w:styleId="ListLabel10">
    <w:name w:val="ListLabel 10"/>
    <w:uiPriority w:val="99"/>
    <w:rsid w:val="00D05527"/>
  </w:style>
  <w:style w:type="character" w:customStyle="1" w:styleId="ListLabel11">
    <w:name w:val="ListLabel 11"/>
    <w:uiPriority w:val="99"/>
    <w:rsid w:val="00D05527"/>
  </w:style>
  <w:style w:type="character" w:customStyle="1" w:styleId="ListLabel12">
    <w:name w:val="ListLabel 12"/>
    <w:uiPriority w:val="99"/>
    <w:rsid w:val="00D05527"/>
  </w:style>
  <w:style w:type="character" w:customStyle="1" w:styleId="ListLabel13">
    <w:name w:val="ListLabel 13"/>
    <w:uiPriority w:val="99"/>
    <w:rsid w:val="00D05527"/>
  </w:style>
  <w:style w:type="character" w:customStyle="1" w:styleId="ListLabel14">
    <w:name w:val="ListLabel 14"/>
    <w:uiPriority w:val="99"/>
    <w:rsid w:val="00D05527"/>
  </w:style>
  <w:style w:type="character" w:customStyle="1" w:styleId="ListLabel15">
    <w:name w:val="ListLabel 15"/>
    <w:uiPriority w:val="99"/>
    <w:rsid w:val="00D05527"/>
  </w:style>
  <w:style w:type="character" w:customStyle="1" w:styleId="ListLabel16">
    <w:name w:val="ListLabel 16"/>
    <w:uiPriority w:val="99"/>
    <w:rsid w:val="00D05527"/>
  </w:style>
  <w:style w:type="character" w:customStyle="1" w:styleId="ListLabel17">
    <w:name w:val="ListLabel 17"/>
    <w:uiPriority w:val="99"/>
    <w:rsid w:val="00D05527"/>
  </w:style>
  <w:style w:type="character" w:customStyle="1" w:styleId="ListLabel18">
    <w:name w:val="ListLabel 18"/>
    <w:uiPriority w:val="99"/>
    <w:rsid w:val="00D05527"/>
  </w:style>
  <w:style w:type="character" w:customStyle="1" w:styleId="ListLabel19">
    <w:name w:val="ListLabel 19"/>
    <w:uiPriority w:val="99"/>
    <w:rsid w:val="00D05527"/>
  </w:style>
  <w:style w:type="character" w:customStyle="1" w:styleId="ListLabel20">
    <w:name w:val="ListLabel 20"/>
    <w:uiPriority w:val="99"/>
    <w:rsid w:val="00D05527"/>
  </w:style>
  <w:style w:type="character" w:customStyle="1" w:styleId="ListLabel21">
    <w:name w:val="ListLabel 21"/>
    <w:uiPriority w:val="99"/>
    <w:rsid w:val="00D05527"/>
  </w:style>
  <w:style w:type="character" w:customStyle="1" w:styleId="ListLabel22">
    <w:name w:val="ListLabel 22"/>
    <w:uiPriority w:val="99"/>
    <w:rsid w:val="00D05527"/>
  </w:style>
  <w:style w:type="character" w:customStyle="1" w:styleId="ListLabel23">
    <w:name w:val="ListLabel 23"/>
    <w:uiPriority w:val="99"/>
    <w:rsid w:val="00D05527"/>
  </w:style>
  <w:style w:type="character" w:customStyle="1" w:styleId="ListLabel24">
    <w:name w:val="ListLabel 24"/>
    <w:uiPriority w:val="99"/>
    <w:rsid w:val="00D05527"/>
  </w:style>
  <w:style w:type="character" w:customStyle="1" w:styleId="ListLabel25">
    <w:name w:val="ListLabel 25"/>
    <w:uiPriority w:val="99"/>
    <w:rsid w:val="00D05527"/>
  </w:style>
  <w:style w:type="character" w:customStyle="1" w:styleId="ListLabel26">
    <w:name w:val="ListLabel 26"/>
    <w:uiPriority w:val="99"/>
    <w:rsid w:val="00D05527"/>
  </w:style>
  <w:style w:type="character" w:customStyle="1" w:styleId="ListLabel27">
    <w:name w:val="ListLabel 27"/>
    <w:uiPriority w:val="99"/>
    <w:rsid w:val="00D05527"/>
  </w:style>
  <w:style w:type="character" w:customStyle="1" w:styleId="ListLabel28">
    <w:name w:val="ListLabel 28"/>
    <w:uiPriority w:val="99"/>
    <w:rsid w:val="00D05527"/>
  </w:style>
  <w:style w:type="character" w:customStyle="1" w:styleId="ListLabel29">
    <w:name w:val="ListLabel 29"/>
    <w:uiPriority w:val="99"/>
    <w:rsid w:val="00D05527"/>
  </w:style>
  <w:style w:type="character" w:customStyle="1" w:styleId="ListLabel30">
    <w:name w:val="ListLabel 30"/>
    <w:uiPriority w:val="99"/>
    <w:rsid w:val="00D05527"/>
  </w:style>
  <w:style w:type="character" w:customStyle="1" w:styleId="ListLabel31">
    <w:name w:val="ListLabel 31"/>
    <w:uiPriority w:val="99"/>
    <w:rsid w:val="00D05527"/>
  </w:style>
  <w:style w:type="character" w:customStyle="1" w:styleId="ListLabel32">
    <w:name w:val="ListLabel 32"/>
    <w:uiPriority w:val="99"/>
    <w:rsid w:val="00D05527"/>
  </w:style>
  <w:style w:type="character" w:customStyle="1" w:styleId="ListLabel33">
    <w:name w:val="ListLabel 33"/>
    <w:uiPriority w:val="99"/>
    <w:rsid w:val="00D05527"/>
  </w:style>
  <w:style w:type="character" w:customStyle="1" w:styleId="ListLabel34">
    <w:name w:val="ListLabel 34"/>
    <w:uiPriority w:val="99"/>
    <w:rsid w:val="00D05527"/>
  </w:style>
  <w:style w:type="character" w:customStyle="1" w:styleId="ListLabel35">
    <w:name w:val="ListLabel 35"/>
    <w:uiPriority w:val="99"/>
    <w:rsid w:val="00D05527"/>
  </w:style>
  <w:style w:type="character" w:customStyle="1" w:styleId="ListLabel36">
    <w:name w:val="ListLabel 36"/>
    <w:uiPriority w:val="99"/>
    <w:rsid w:val="00D05527"/>
  </w:style>
  <w:style w:type="character" w:customStyle="1" w:styleId="ListLabel37">
    <w:name w:val="ListLabel 37"/>
    <w:uiPriority w:val="99"/>
    <w:rsid w:val="00D05527"/>
  </w:style>
  <w:style w:type="character" w:customStyle="1" w:styleId="ListLabel38">
    <w:name w:val="ListLabel 38"/>
    <w:uiPriority w:val="99"/>
    <w:rsid w:val="00D05527"/>
  </w:style>
  <w:style w:type="character" w:customStyle="1" w:styleId="ListLabel39">
    <w:name w:val="ListLabel 39"/>
    <w:uiPriority w:val="99"/>
    <w:rsid w:val="00D05527"/>
  </w:style>
  <w:style w:type="character" w:customStyle="1" w:styleId="ListLabel40">
    <w:name w:val="ListLabel 40"/>
    <w:uiPriority w:val="99"/>
    <w:rsid w:val="00D05527"/>
  </w:style>
  <w:style w:type="character" w:customStyle="1" w:styleId="ListLabel41">
    <w:name w:val="ListLabel 41"/>
    <w:uiPriority w:val="99"/>
    <w:rsid w:val="00D05527"/>
  </w:style>
  <w:style w:type="character" w:customStyle="1" w:styleId="ListLabel42">
    <w:name w:val="ListLabel 42"/>
    <w:uiPriority w:val="99"/>
    <w:rsid w:val="00D05527"/>
  </w:style>
  <w:style w:type="character" w:customStyle="1" w:styleId="ListLabel43">
    <w:name w:val="ListLabel 43"/>
    <w:uiPriority w:val="99"/>
    <w:rsid w:val="00D05527"/>
  </w:style>
  <w:style w:type="character" w:customStyle="1" w:styleId="ListLabel44">
    <w:name w:val="ListLabel 44"/>
    <w:uiPriority w:val="99"/>
    <w:rsid w:val="00D05527"/>
  </w:style>
  <w:style w:type="character" w:customStyle="1" w:styleId="ListLabel45">
    <w:name w:val="ListLabel 45"/>
    <w:uiPriority w:val="99"/>
    <w:rsid w:val="00D05527"/>
  </w:style>
  <w:style w:type="character" w:customStyle="1" w:styleId="ListLabel46">
    <w:name w:val="ListLabel 46"/>
    <w:uiPriority w:val="99"/>
    <w:rsid w:val="00D05527"/>
  </w:style>
  <w:style w:type="character" w:customStyle="1" w:styleId="ListLabel47">
    <w:name w:val="ListLabel 47"/>
    <w:uiPriority w:val="99"/>
    <w:rsid w:val="00D05527"/>
  </w:style>
  <w:style w:type="character" w:customStyle="1" w:styleId="ListLabel48">
    <w:name w:val="ListLabel 48"/>
    <w:uiPriority w:val="99"/>
    <w:rsid w:val="00D05527"/>
  </w:style>
  <w:style w:type="character" w:customStyle="1" w:styleId="ListLabel49">
    <w:name w:val="ListLabel 49"/>
    <w:uiPriority w:val="99"/>
    <w:rsid w:val="00D05527"/>
  </w:style>
  <w:style w:type="character" w:customStyle="1" w:styleId="ListLabel50">
    <w:name w:val="ListLabel 50"/>
    <w:uiPriority w:val="99"/>
    <w:rsid w:val="00D05527"/>
  </w:style>
  <w:style w:type="character" w:customStyle="1" w:styleId="ListLabel51">
    <w:name w:val="ListLabel 51"/>
    <w:uiPriority w:val="99"/>
    <w:rsid w:val="00D05527"/>
  </w:style>
  <w:style w:type="character" w:customStyle="1" w:styleId="ListLabel52">
    <w:name w:val="ListLabel 52"/>
    <w:uiPriority w:val="99"/>
    <w:rsid w:val="00D05527"/>
  </w:style>
  <w:style w:type="character" w:customStyle="1" w:styleId="ListLabel53">
    <w:name w:val="ListLabel 53"/>
    <w:uiPriority w:val="99"/>
    <w:rsid w:val="00D05527"/>
  </w:style>
  <w:style w:type="character" w:customStyle="1" w:styleId="ListLabel54">
    <w:name w:val="ListLabel 54"/>
    <w:uiPriority w:val="99"/>
    <w:rsid w:val="00D05527"/>
  </w:style>
  <w:style w:type="character" w:customStyle="1" w:styleId="ListLabel55">
    <w:name w:val="ListLabel 55"/>
    <w:uiPriority w:val="99"/>
    <w:rsid w:val="00D05527"/>
  </w:style>
  <w:style w:type="character" w:customStyle="1" w:styleId="ListLabel56">
    <w:name w:val="ListLabel 56"/>
    <w:uiPriority w:val="99"/>
    <w:rsid w:val="00D05527"/>
  </w:style>
  <w:style w:type="character" w:customStyle="1" w:styleId="ListLabel57">
    <w:name w:val="ListLabel 57"/>
    <w:uiPriority w:val="99"/>
    <w:rsid w:val="00D05527"/>
  </w:style>
  <w:style w:type="character" w:customStyle="1" w:styleId="ListLabel58">
    <w:name w:val="ListLabel 58"/>
    <w:uiPriority w:val="99"/>
    <w:rsid w:val="00D05527"/>
  </w:style>
  <w:style w:type="character" w:customStyle="1" w:styleId="ListLabel59">
    <w:name w:val="ListLabel 59"/>
    <w:uiPriority w:val="99"/>
    <w:rsid w:val="00D05527"/>
  </w:style>
  <w:style w:type="character" w:customStyle="1" w:styleId="ListLabel60">
    <w:name w:val="ListLabel 60"/>
    <w:uiPriority w:val="99"/>
    <w:rsid w:val="00D05527"/>
  </w:style>
  <w:style w:type="character" w:customStyle="1" w:styleId="ListLabel61">
    <w:name w:val="ListLabel 61"/>
    <w:uiPriority w:val="99"/>
    <w:rsid w:val="00D05527"/>
  </w:style>
  <w:style w:type="character" w:customStyle="1" w:styleId="ListLabel62">
    <w:name w:val="ListLabel 62"/>
    <w:uiPriority w:val="99"/>
    <w:rsid w:val="00D05527"/>
  </w:style>
  <w:style w:type="character" w:customStyle="1" w:styleId="ListLabel63">
    <w:name w:val="ListLabel 63"/>
    <w:uiPriority w:val="99"/>
    <w:rsid w:val="00D05527"/>
  </w:style>
  <w:style w:type="character" w:customStyle="1" w:styleId="ListLabel64">
    <w:name w:val="ListLabel 64"/>
    <w:uiPriority w:val="99"/>
    <w:rsid w:val="00D05527"/>
  </w:style>
  <w:style w:type="character" w:customStyle="1" w:styleId="ListLabel65">
    <w:name w:val="ListLabel 65"/>
    <w:uiPriority w:val="99"/>
    <w:rsid w:val="00D05527"/>
  </w:style>
  <w:style w:type="character" w:customStyle="1" w:styleId="ListLabel66">
    <w:name w:val="ListLabel 66"/>
    <w:uiPriority w:val="99"/>
    <w:rsid w:val="00D05527"/>
  </w:style>
  <w:style w:type="character" w:customStyle="1" w:styleId="ListLabel67">
    <w:name w:val="ListLabel 67"/>
    <w:uiPriority w:val="99"/>
    <w:rsid w:val="00D05527"/>
  </w:style>
  <w:style w:type="character" w:customStyle="1" w:styleId="ListLabel68">
    <w:name w:val="ListLabel 68"/>
    <w:uiPriority w:val="99"/>
    <w:rsid w:val="00D05527"/>
  </w:style>
  <w:style w:type="character" w:customStyle="1" w:styleId="ListLabel69">
    <w:name w:val="ListLabel 69"/>
    <w:uiPriority w:val="99"/>
    <w:rsid w:val="00D05527"/>
  </w:style>
  <w:style w:type="character" w:customStyle="1" w:styleId="ListLabel70">
    <w:name w:val="ListLabel 70"/>
    <w:uiPriority w:val="99"/>
    <w:rsid w:val="00D05527"/>
  </w:style>
  <w:style w:type="character" w:customStyle="1" w:styleId="ListLabel71">
    <w:name w:val="ListLabel 71"/>
    <w:uiPriority w:val="99"/>
    <w:rsid w:val="00D05527"/>
  </w:style>
  <w:style w:type="character" w:customStyle="1" w:styleId="ListLabel72">
    <w:name w:val="ListLabel 72"/>
    <w:uiPriority w:val="99"/>
    <w:rsid w:val="00D05527"/>
  </w:style>
  <w:style w:type="character" w:customStyle="1" w:styleId="ListLabel73">
    <w:name w:val="ListLabel 73"/>
    <w:uiPriority w:val="99"/>
    <w:rsid w:val="00D05527"/>
  </w:style>
  <w:style w:type="character" w:customStyle="1" w:styleId="ListLabel74">
    <w:name w:val="ListLabel 74"/>
    <w:uiPriority w:val="99"/>
    <w:rsid w:val="00D05527"/>
  </w:style>
  <w:style w:type="character" w:customStyle="1" w:styleId="ListLabel75">
    <w:name w:val="ListLabel 75"/>
    <w:uiPriority w:val="99"/>
    <w:rsid w:val="00D05527"/>
  </w:style>
  <w:style w:type="character" w:customStyle="1" w:styleId="ListLabel76">
    <w:name w:val="ListLabel 76"/>
    <w:uiPriority w:val="99"/>
    <w:rsid w:val="00D05527"/>
  </w:style>
  <w:style w:type="character" w:customStyle="1" w:styleId="ListLabel77">
    <w:name w:val="ListLabel 77"/>
    <w:uiPriority w:val="99"/>
    <w:rsid w:val="00D05527"/>
  </w:style>
  <w:style w:type="character" w:customStyle="1" w:styleId="ListLabel78">
    <w:name w:val="ListLabel 78"/>
    <w:uiPriority w:val="99"/>
    <w:rsid w:val="00D05527"/>
  </w:style>
  <w:style w:type="character" w:customStyle="1" w:styleId="ListLabel79">
    <w:name w:val="ListLabel 79"/>
    <w:uiPriority w:val="99"/>
    <w:rsid w:val="00D05527"/>
  </w:style>
  <w:style w:type="character" w:customStyle="1" w:styleId="ListLabel80">
    <w:name w:val="ListLabel 80"/>
    <w:uiPriority w:val="99"/>
    <w:rsid w:val="00D05527"/>
  </w:style>
  <w:style w:type="character" w:customStyle="1" w:styleId="ListLabel81">
    <w:name w:val="ListLabel 81"/>
    <w:uiPriority w:val="99"/>
    <w:rsid w:val="00D05527"/>
  </w:style>
  <w:style w:type="character" w:customStyle="1" w:styleId="ListLabel82">
    <w:name w:val="ListLabel 82"/>
    <w:uiPriority w:val="99"/>
    <w:rsid w:val="00D05527"/>
  </w:style>
  <w:style w:type="character" w:customStyle="1" w:styleId="ListLabel83">
    <w:name w:val="ListLabel 83"/>
    <w:uiPriority w:val="99"/>
    <w:rsid w:val="00D05527"/>
  </w:style>
  <w:style w:type="character" w:customStyle="1" w:styleId="ListLabel84">
    <w:name w:val="ListLabel 84"/>
    <w:uiPriority w:val="99"/>
    <w:rsid w:val="00D05527"/>
  </w:style>
  <w:style w:type="character" w:customStyle="1" w:styleId="ListLabel85">
    <w:name w:val="ListLabel 85"/>
    <w:uiPriority w:val="99"/>
    <w:rsid w:val="00D05527"/>
  </w:style>
  <w:style w:type="character" w:customStyle="1" w:styleId="ListLabel86">
    <w:name w:val="ListLabel 86"/>
    <w:uiPriority w:val="99"/>
    <w:rsid w:val="00D05527"/>
  </w:style>
  <w:style w:type="character" w:customStyle="1" w:styleId="ListLabel87">
    <w:name w:val="ListLabel 87"/>
    <w:uiPriority w:val="99"/>
    <w:rsid w:val="00D05527"/>
  </w:style>
  <w:style w:type="character" w:customStyle="1" w:styleId="ListLabel88">
    <w:name w:val="ListLabel 88"/>
    <w:uiPriority w:val="99"/>
    <w:rsid w:val="00D05527"/>
  </w:style>
  <w:style w:type="character" w:customStyle="1" w:styleId="ListLabel89">
    <w:name w:val="ListLabel 89"/>
    <w:uiPriority w:val="99"/>
    <w:rsid w:val="00D05527"/>
  </w:style>
  <w:style w:type="character" w:customStyle="1" w:styleId="ListLabel90">
    <w:name w:val="ListLabel 90"/>
    <w:uiPriority w:val="99"/>
    <w:rsid w:val="00D05527"/>
  </w:style>
  <w:style w:type="character" w:customStyle="1" w:styleId="ListLabel91">
    <w:name w:val="ListLabel 91"/>
    <w:uiPriority w:val="99"/>
    <w:rsid w:val="00D05527"/>
  </w:style>
  <w:style w:type="character" w:customStyle="1" w:styleId="ListLabel92">
    <w:name w:val="ListLabel 92"/>
    <w:uiPriority w:val="99"/>
    <w:rsid w:val="00D05527"/>
  </w:style>
  <w:style w:type="character" w:customStyle="1" w:styleId="ListLabel93">
    <w:name w:val="ListLabel 93"/>
    <w:uiPriority w:val="99"/>
    <w:rsid w:val="00D05527"/>
  </w:style>
  <w:style w:type="character" w:customStyle="1" w:styleId="ListLabel94">
    <w:name w:val="ListLabel 94"/>
    <w:uiPriority w:val="99"/>
    <w:rsid w:val="00D05527"/>
  </w:style>
  <w:style w:type="character" w:customStyle="1" w:styleId="ListLabel95">
    <w:name w:val="ListLabel 95"/>
    <w:uiPriority w:val="99"/>
    <w:rsid w:val="00D05527"/>
  </w:style>
  <w:style w:type="character" w:customStyle="1" w:styleId="ListLabel96">
    <w:name w:val="ListLabel 96"/>
    <w:uiPriority w:val="99"/>
    <w:rsid w:val="00D05527"/>
  </w:style>
  <w:style w:type="character" w:customStyle="1" w:styleId="ListLabel97">
    <w:name w:val="ListLabel 97"/>
    <w:uiPriority w:val="99"/>
    <w:rsid w:val="00D05527"/>
  </w:style>
  <w:style w:type="character" w:customStyle="1" w:styleId="ListLabel98">
    <w:name w:val="ListLabel 98"/>
    <w:uiPriority w:val="99"/>
    <w:rsid w:val="00D05527"/>
  </w:style>
  <w:style w:type="character" w:customStyle="1" w:styleId="ListLabel99">
    <w:name w:val="ListLabel 99"/>
    <w:uiPriority w:val="99"/>
    <w:rsid w:val="00D05527"/>
  </w:style>
  <w:style w:type="character" w:customStyle="1" w:styleId="ListLabel100">
    <w:name w:val="ListLabel 100"/>
    <w:uiPriority w:val="99"/>
    <w:rsid w:val="00D05527"/>
    <w:rPr>
      <w:rFonts w:ascii="Times New Roman" w:hAnsi="Times New Roman" w:cs="Times New Roman"/>
    </w:rPr>
  </w:style>
  <w:style w:type="character" w:customStyle="1" w:styleId="ListLabel101">
    <w:name w:val="ListLabel 101"/>
    <w:uiPriority w:val="99"/>
    <w:rsid w:val="00D05527"/>
    <w:rPr>
      <w:rFonts w:ascii="Times New Roman" w:hAnsi="Times New Roman" w:cs="Times New Roman"/>
    </w:rPr>
  </w:style>
  <w:style w:type="character" w:customStyle="1" w:styleId="ListLabel102">
    <w:name w:val="ListLabel 102"/>
    <w:uiPriority w:val="99"/>
    <w:rsid w:val="00D05527"/>
  </w:style>
  <w:style w:type="character" w:customStyle="1" w:styleId="ListLabel103">
    <w:name w:val="ListLabel 103"/>
    <w:uiPriority w:val="99"/>
    <w:rsid w:val="00D05527"/>
  </w:style>
  <w:style w:type="character" w:customStyle="1" w:styleId="ListLabel104">
    <w:name w:val="ListLabel 104"/>
    <w:uiPriority w:val="99"/>
    <w:rsid w:val="00D05527"/>
  </w:style>
  <w:style w:type="character" w:customStyle="1" w:styleId="ListLabel105">
    <w:name w:val="ListLabel 105"/>
    <w:uiPriority w:val="99"/>
    <w:rsid w:val="00D05527"/>
  </w:style>
  <w:style w:type="character" w:customStyle="1" w:styleId="ListLabel106">
    <w:name w:val="ListLabel 106"/>
    <w:uiPriority w:val="99"/>
    <w:rsid w:val="00D05527"/>
  </w:style>
  <w:style w:type="character" w:customStyle="1" w:styleId="ListLabel107">
    <w:name w:val="ListLabel 107"/>
    <w:uiPriority w:val="99"/>
    <w:rsid w:val="00D05527"/>
  </w:style>
  <w:style w:type="character" w:customStyle="1" w:styleId="ListLabel108">
    <w:name w:val="ListLabel 108"/>
    <w:uiPriority w:val="99"/>
    <w:rsid w:val="00D05527"/>
  </w:style>
  <w:style w:type="character" w:customStyle="1" w:styleId="ListLabel109">
    <w:name w:val="ListLabel 109"/>
    <w:uiPriority w:val="99"/>
    <w:rsid w:val="00D05527"/>
  </w:style>
  <w:style w:type="paragraph" w:customStyle="1" w:styleId="a7">
    <w:name w:val="Заголовок"/>
    <w:basedOn w:val="Normal"/>
    <w:next w:val="BodyText"/>
    <w:uiPriority w:val="99"/>
    <w:rsid w:val="00D05527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D05527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353E3"/>
    <w:rPr>
      <w:lang w:eastAsia="en-US"/>
    </w:rPr>
  </w:style>
  <w:style w:type="paragraph" w:styleId="List">
    <w:name w:val="List"/>
    <w:basedOn w:val="BodyText"/>
    <w:uiPriority w:val="99"/>
    <w:rsid w:val="00D05527"/>
  </w:style>
  <w:style w:type="paragraph" w:styleId="Caption">
    <w:name w:val="caption"/>
    <w:basedOn w:val="Normal"/>
    <w:uiPriority w:val="99"/>
    <w:qFormat/>
    <w:rsid w:val="00D05527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rsid w:val="00063950"/>
    <w:pPr>
      <w:ind w:left="220" w:hanging="220"/>
    </w:pPr>
  </w:style>
  <w:style w:type="paragraph" w:styleId="IndexHeading">
    <w:name w:val="index heading"/>
    <w:basedOn w:val="Normal"/>
    <w:uiPriority w:val="99"/>
    <w:semiHidden/>
    <w:rsid w:val="00D05527"/>
    <w:pPr>
      <w:suppressLineNumbers/>
    </w:pPr>
  </w:style>
  <w:style w:type="paragraph" w:styleId="Header">
    <w:name w:val="header"/>
    <w:basedOn w:val="Normal"/>
    <w:link w:val="HeaderChar"/>
    <w:uiPriority w:val="99"/>
    <w:rsid w:val="00063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353E3"/>
    <w:rPr>
      <w:lang w:eastAsia="en-US"/>
    </w:rPr>
  </w:style>
  <w:style w:type="paragraph" w:styleId="Footer">
    <w:name w:val="footer"/>
    <w:basedOn w:val="Normal"/>
    <w:link w:val="FooterChar"/>
    <w:uiPriority w:val="99"/>
    <w:rsid w:val="00063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353E3"/>
    <w:rPr>
      <w:lang w:eastAsia="en-US"/>
    </w:rPr>
  </w:style>
  <w:style w:type="paragraph" w:customStyle="1" w:styleId="2">
    <w:name w:val="Основной текст2"/>
    <w:basedOn w:val="Normal"/>
    <w:uiPriority w:val="99"/>
    <w:rsid w:val="0006395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pacing w:val="1"/>
      <w:sz w:val="17"/>
      <w:szCs w:val="17"/>
    </w:rPr>
  </w:style>
  <w:style w:type="paragraph" w:styleId="NormalWeb">
    <w:name w:val="Normal (Web)"/>
    <w:basedOn w:val="Normal"/>
    <w:uiPriority w:val="99"/>
    <w:semiHidden/>
    <w:rsid w:val="0006395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63950"/>
    <w:pPr>
      <w:ind w:left="720"/>
    </w:pPr>
  </w:style>
  <w:style w:type="paragraph" w:customStyle="1" w:styleId="ConsPlusNormal">
    <w:name w:val="ConsPlusNormal"/>
    <w:uiPriority w:val="99"/>
    <w:rsid w:val="00063950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63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53E3"/>
    <w:rPr>
      <w:rFonts w:ascii="Times New Roman" w:hAnsi="Times New Roman" w:cs="Times New Roman"/>
      <w:sz w:val="2"/>
      <w:szCs w:val="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06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C353E3"/>
    <w:rPr>
      <w:rFonts w:ascii="Times New Roman" w:hAnsi="Times New Roman" w:cs="Times New Roman"/>
      <w:sz w:val="2"/>
      <w:szCs w:val="2"/>
      <w:lang w:eastAsia="en-US"/>
    </w:rPr>
  </w:style>
  <w:style w:type="paragraph" w:customStyle="1" w:styleId="12">
    <w:name w:val="Заголовок №1"/>
    <w:basedOn w:val="Normal"/>
    <w:uiPriority w:val="99"/>
    <w:rsid w:val="00063950"/>
    <w:pPr>
      <w:shd w:val="clear" w:color="auto" w:fill="FFFFFF"/>
      <w:spacing w:after="240" w:line="240" w:lineRule="auto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  <w:style w:type="table" w:styleId="TableGrid">
    <w:name w:val="Table Grid"/>
    <w:basedOn w:val="TableNormal"/>
    <w:uiPriority w:val="99"/>
    <w:rsid w:val="0006395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AE16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16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16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E16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E16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11</Pages>
  <Words>3870</Words>
  <Characters>22059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</dc:creator>
  <cp:keywords/>
  <dc:description/>
  <cp:lastModifiedBy>Ден</cp:lastModifiedBy>
  <cp:revision>9</cp:revision>
  <cp:lastPrinted>2018-10-12T08:20:00Z</cp:lastPrinted>
  <dcterms:created xsi:type="dcterms:W3CDTF">2020-10-28T22:25:00Z</dcterms:created>
  <dcterms:modified xsi:type="dcterms:W3CDTF">2020-11-10T02:03:00Z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